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819" w:rsidRPr="00B53150" w:rsidRDefault="00E94819" w:rsidP="00CC01C8">
      <w:pPr>
        <w:ind w:leftChars="267" w:left="31680"/>
      </w:pPr>
      <w:r w:rsidRPr="0026130A">
        <w:t xml:space="preserve">5.2.9 </w:t>
      </w:r>
      <w:r w:rsidRPr="0026130A">
        <w:rPr>
          <w:rFonts w:hint="eastAsia"/>
        </w:rPr>
        <w:t>コンクリート構造物等の変状展開図作成・</w:t>
      </w:r>
      <w:r w:rsidRPr="0026130A">
        <w:t xml:space="preserve"> </w:t>
      </w:r>
      <w:r w:rsidRPr="0026130A">
        <w:rPr>
          <w:rFonts w:hint="eastAsia"/>
        </w:rPr>
        <w:t>管理支援システム「</w:t>
      </w:r>
      <w:r w:rsidRPr="0026130A">
        <w:t xml:space="preserve">CrackDraw21 </w:t>
      </w:r>
      <w:r w:rsidRPr="0026130A">
        <w:rPr>
          <w:rFonts w:hint="eastAsia"/>
        </w:rPr>
        <w:t>」</w:t>
      </w:r>
    </w:p>
    <w:p w:rsidR="00E94819" w:rsidRPr="00B53150" w:rsidRDefault="00E94819" w:rsidP="00B53150"/>
    <w:p w:rsidR="00E94819" w:rsidRPr="00B53150" w:rsidRDefault="00E94819" w:rsidP="00CC01C8">
      <w:pPr>
        <w:ind w:leftChars="291" w:left="31680"/>
      </w:pPr>
      <w:r w:rsidRPr="00B53150">
        <w:t xml:space="preserve">(1) </w:t>
      </w:r>
      <w:r w:rsidRPr="00B53150">
        <w:rPr>
          <w:rFonts w:hint="eastAsia"/>
        </w:rPr>
        <w:t>技術概要</w:t>
      </w:r>
    </w:p>
    <w:p w:rsidR="00E94819" w:rsidRPr="00B53150" w:rsidRDefault="00E94819" w:rsidP="00CC01C8">
      <w:pPr>
        <w:ind w:leftChars="291" w:left="31680"/>
      </w:pPr>
      <w:r w:rsidRPr="00B53150">
        <w:t xml:space="preserve">a) </w:t>
      </w:r>
      <w:r w:rsidRPr="00B53150">
        <w:rPr>
          <w:rFonts w:hint="eastAsia"/>
        </w:rPr>
        <w:t>目的・</w:t>
      </w:r>
      <w:r w:rsidRPr="00B53150">
        <w:t xml:space="preserve"> </w:t>
      </w:r>
      <w:r w:rsidRPr="00B53150">
        <w:rPr>
          <w:rFonts w:hint="eastAsia"/>
        </w:rPr>
        <w:t>用途</w:t>
      </w:r>
    </w:p>
    <w:p w:rsidR="00E94819" w:rsidRDefault="00E94819" w:rsidP="00CC01C8">
      <w:pPr>
        <w:ind w:leftChars="341" w:left="31680" w:rightChars="105" w:right="31680" w:firstLineChars="100" w:firstLine="31680"/>
        <w:rPr>
          <w:color w:val="FF0000"/>
        </w:rPr>
      </w:pPr>
      <w:r w:rsidRPr="00FC10ED">
        <w:rPr>
          <w:rFonts w:hint="eastAsia"/>
          <w:color w:val="FF0000"/>
        </w:rPr>
        <w:t>本システムは，コンクリート構造物や鋼構造物等の劣化・変状の分布状況を電子化</w:t>
      </w:r>
      <w:r>
        <w:rPr>
          <w:rFonts w:hint="eastAsia"/>
          <w:color w:val="FF0000"/>
        </w:rPr>
        <w:t>する事を目的としている．</w:t>
      </w:r>
    </w:p>
    <w:p w:rsidR="00E94819" w:rsidRPr="00FC10ED" w:rsidRDefault="00E94819" w:rsidP="00CC01C8">
      <w:pPr>
        <w:ind w:leftChars="341" w:left="31680" w:rightChars="105" w:right="31680" w:firstLineChars="100" w:firstLine="31680"/>
        <w:rPr>
          <w:color w:val="FF0000"/>
        </w:rPr>
      </w:pPr>
      <w:r w:rsidRPr="00FC10ED">
        <w:rPr>
          <w:color w:val="FF0000"/>
        </w:rPr>
        <w:t>3D</w:t>
      </w:r>
      <w:r w:rsidRPr="00FC10ED">
        <w:rPr>
          <w:rFonts w:hint="eastAsia"/>
          <w:color w:val="FF0000"/>
        </w:rPr>
        <w:t>表示など劣化・変状の大きさや分布状況をわかりやすく表示するとともに，変状数量等の自動計算機能により，劣化・変状のランク付けや進行状況の確認などを簡単に行える．</w:t>
      </w:r>
    </w:p>
    <w:p w:rsidR="00E94819" w:rsidRPr="00FC10ED" w:rsidRDefault="00E94819" w:rsidP="00CC01C8">
      <w:pPr>
        <w:ind w:leftChars="341" w:left="31680" w:rightChars="105" w:right="31680" w:firstLineChars="100" w:firstLine="31680"/>
        <w:rPr>
          <w:color w:val="FF0000"/>
        </w:rPr>
      </w:pPr>
      <w:r w:rsidRPr="00FC10ED">
        <w:rPr>
          <w:rFonts w:hint="eastAsia"/>
          <w:color w:val="FF0000"/>
        </w:rPr>
        <w:t>また，長期間の点検記録</w:t>
      </w:r>
      <w:r>
        <w:rPr>
          <w:rFonts w:hint="eastAsia"/>
          <w:color w:val="FF0000"/>
        </w:rPr>
        <w:t>，</w:t>
      </w:r>
      <w:r w:rsidRPr="00FC10ED">
        <w:rPr>
          <w:rFonts w:hint="eastAsia"/>
          <w:color w:val="FF0000"/>
        </w:rPr>
        <w:t>詳細調査データ</w:t>
      </w:r>
      <w:r>
        <w:rPr>
          <w:rFonts w:hint="eastAsia"/>
          <w:color w:val="FF0000"/>
        </w:rPr>
        <w:t>，</w:t>
      </w:r>
      <w:r w:rsidRPr="00FC10ED">
        <w:rPr>
          <w:rFonts w:hint="eastAsia"/>
          <w:color w:val="FF0000"/>
        </w:rPr>
        <w:t>補修履歴</w:t>
      </w:r>
      <w:r>
        <w:rPr>
          <w:rFonts w:hint="eastAsia"/>
          <w:color w:val="FF0000"/>
        </w:rPr>
        <w:t>，</w:t>
      </w:r>
      <w:r w:rsidRPr="00FC10ED">
        <w:rPr>
          <w:rFonts w:hint="eastAsia"/>
          <w:color w:val="FF0000"/>
        </w:rPr>
        <w:t>現場写真など各種情報を一括格納できることから，設備管理・保全情報の一元化が可能である．</w:t>
      </w:r>
    </w:p>
    <w:p w:rsidR="00E94819" w:rsidRPr="00FC10ED" w:rsidRDefault="00E94819" w:rsidP="00CC01C8">
      <w:pPr>
        <w:ind w:firstLineChars="400" w:firstLine="31680"/>
        <w:rPr>
          <w:color w:val="FF0000"/>
        </w:rPr>
      </w:pPr>
      <w:r w:rsidRPr="00FC10ED">
        <w:rPr>
          <w:rFonts w:hint="eastAsia"/>
          <w:color w:val="FF0000"/>
        </w:rPr>
        <w:t>①対象構造物</w:t>
      </w:r>
    </w:p>
    <w:p w:rsidR="00E94819" w:rsidRPr="00FC10ED" w:rsidRDefault="00E94819" w:rsidP="00CC01C8">
      <w:pPr>
        <w:ind w:leftChars="500" w:left="31680" w:hangingChars="500" w:firstLine="31680"/>
        <w:rPr>
          <w:color w:val="FF0000"/>
        </w:rPr>
      </w:pPr>
      <w:r w:rsidRPr="00FC10ED">
        <w:rPr>
          <w:rFonts w:hint="eastAsia"/>
          <w:color w:val="FF0000"/>
        </w:rPr>
        <w:t>土木構造物：トンネル【道路，鉄道，水路，洞道</w:t>
      </w:r>
      <w:r>
        <w:rPr>
          <w:rFonts w:hint="eastAsia"/>
          <w:color w:val="FF0000"/>
        </w:rPr>
        <w:t>，ボックスカルバート</w:t>
      </w:r>
      <w:r w:rsidRPr="00FC10ED">
        <w:rPr>
          <w:rFonts w:hint="eastAsia"/>
          <w:color w:val="FF0000"/>
        </w:rPr>
        <w:t>】，橋梁，港湾・空港構造物，防波堤，大地下空洞　等</w:t>
      </w:r>
    </w:p>
    <w:p w:rsidR="00E94819" w:rsidRPr="00FC10ED" w:rsidRDefault="00E94819" w:rsidP="00CC01C8">
      <w:pPr>
        <w:ind w:firstLineChars="500" w:firstLine="31680"/>
        <w:rPr>
          <w:color w:val="FF0000"/>
        </w:rPr>
      </w:pPr>
      <w:r w:rsidRPr="00FC10ED">
        <w:rPr>
          <w:rFonts w:hint="eastAsia"/>
          <w:color w:val="FF0000"/>
        </w:rPr>
        <w:t>建築構造物：高層建築壁面，建築内壁，煙突　等</w:t>
      </w:r>
    </w:p>
    <w:p w:rsidR="00E94819" w:rsidRPr="00FC10ED" w:rsidRDefault="00E94819" w:rsidP="00CC01C8">
      <w:pPr>
        <w:ind w:leftChars="500" w:left="31680" w:hangingChars="400" w:firstLine="31680"/>
        <w:rPr>
          <w:color w:val="FF0000"/>
        </w:rPr>
      </w:pPr>
      <w:r w:rsidRPr="00FC10ED">
        <w:rPr>
          <w:rFonts w:hint="eastAsia"/>
          <w:color w:val="FF0000"/>
        </w:rPr>
        <w:t>電力設備：ダム，洪水吐，導放水路，サージタンク，地下発電所空洞，ギャラリー，バレル，送電線鉄塔基礎　等</w:t>
      </w:r>
    </w:p>
    <w:p w:rsidR="00E94819" w:rsidRDefault="00E94819" w:rsidP="00CC01C8">
      <w:pPr>
        <w:ind w:firstLineChars="400" w:firstLine="31680"/>
        <w:rPr>
          <w:color w:val="FF0000"/>
        </w:rPr>
      </w:pPr>
      <w:r>
        <w:rPr>
          <w:rFonts w:hint="eastAsia"/>
          <w:color w:val="FF0000"/>
        </w:rPr>
        <w:t>②作成者のメリット</w:t>
      </w:r>
    </w:p>
    <w:p w:rsidR="00E94819" w:rsidRPr="00324115" w:rsidRDefault="00E94819" w:rsidP="00CC01C8">
      <w:pPr>
        <w:ind w:firstLineChars="500" w:firstLine="31680"/>
        <w:rPr>
          <w:color w:val="FF0000"/>
        </w:rPr>
      </w:pPr>
      <w:r w:rsidRPr="00324115">
        <w:rPr>
          <w:rFonts w:hint="eastAsia"/>
          <w:color w:val="FF0000"/>
        </w:rPr>
        <w:t>・変状展開図を正確かつ効率的に電子化</w:t>
      </w:r>
    </w:p>
    <w:p w:rsidR="00E94819" w:rsidRDefault="00E94819" w:rsidP="00CC01C8">
      <w:pPr>
        <w:ind w:firstLineChars="500" w:firstLine="31680"/>
        <w:rPr>
          <w:color w:val="FF0000"/>
        </w:rPr>
      </w:pPr>
      <w:r w:rsidRPr="00324115">
        <w:rPr>
          <w:rFonts w:hint="eastAsia"/>
          <w:color w:val="FF0000"/>
        </w:rPr>
        <w:t>・変状数量・座標位置を自動算出</w:t>
      </w:r>
    </w:p>
    <w:p w:rsidR="00E94819" w:rsidRPr="00324115" w:rsidRDefault="00E94819" w:rsidP="00CC01C8">
      <w:pPr>
        <w:ind w:firstLineChars="500" w:firstLine="31680"/>
        <w:rPr>
          <w:color w:val="FF0000"/>
        </w:rPr>
      </w:pPr>
      <w:r>
        <w:rPr>
          <w:rFonts w:hint="eastAsia"/>
          <w:color w:val="FF0000"/>
        </w:rPr>
        <w:t>・健全度評価の正確化・迅速化の支援</w:t>
      </w:r>
    </w:p>
    <w:p w:rsidR="00E94819" w:rsidRDefault="00E94819" w:rsidP="00CC01C8">
      <w:pPr>
        <w:ind w:firstLineChars="400" w:firstLine="31680"/>
        <w:rPr>
          <w:color w:val="FF0000"/>
        </w:rPr>
      </w:pPr>
      <w:r>
        <w:rPr>
          <w:rFonts w:hint="eastAsia"/>
          <w:color w:val="FF0000"/>
        </w:rPr>
        <w:t>③管理者のメリット</w:t>
      </w:r>
    </w:p>
    <w:p w:rsidR="00E94819" w:rsidRPr="00324115" w:rsidRDefault="00E94819" w:rsidP="00CC01C8">
      <w:pPr>
        <w:ind w:firstLineChars="500" w:firstLine="31680"/>
        <w:rPr>
          <w:color w:val="FF0000"/>
        </w:rPr>
      </w:pPr>
      <w:r w:rsidRPr="00324115">
        <w:rPr>
          <w:rFonts w:hint="eastAsia"/>
          <w:color w:val="FF0000"/>
        </w:rPr>
        <w:t>・</w:t>
      </w:r>
      <w:r>
        <w:rPr>
          <w:rFonts w:hint="eastAsia"/>
          <w:color w:val="FF0000"/>
        </w:rPr>
        <w:t>年別の</w:t>
      </w:r>
      <w:r w:rsidRPr="00324115">
        <w:rPr>
          <w:rFonts w:hint="eastAsia"/>
          <w:color w:val="FF0000"/>
        </w:rPr>
        <w:t>調査履歴，補修履歴を一元管理</w:t>
      </w:r>
    </w:p>
    <w:p w:rsidR="00E94819" w:rsidRPr="00324115" w:rsidRDefault="00E94819" w:rsidP="00CC01C8">
      <w:pPr>
        <w:ind w:firstLineChars="500" w:firstLine="31680"/>
        <w:rPr>
          <w:color w:val="FF0000"/>
        </w:rPr>
      </w:pPr>
      <w:r w:rsidRPr="00324115">
        <w:rPr>
          <w:rFonts w:hint="eastAsia"/>
          <w:color w:val="FF0000"/>
        </w:rPr>
        <w:t>・状況写真，詳細調査結果，空洞調査，地質情報等を保存</w:t>
      </w:r>
      <w:r>
        <w:rPr>
          <w:rFonts w:hint="eastAsia"/>
          <w:color w:val="FF0000"/>
        </w:rPr>
        <w:t>管理</w:t>
      </w:r>
    </w:p>
    <w:p w:rsidR="00E94819" w:rsidRPr="00324115" w:rsidRDefault="00E94819" w:rsidP="00CC01C8">
      <w:pPr>
        <w:ind w:firstLineChars="500" w:firstLine="31680"/>
        <w:rPr>
          <w:color w:val="FF0000"/>
        </w:rPr>
      </w:pPr>
      <w:r w:rsidRPr="00324115">
        <w:rPr>
          <w:rFonts w:hint="eastAsia"/>
          <w:color w:val="FF0000"/>
        </w:rPr>
        <w:t>・変状状況を立体視化（</w:t>
      </w:r>
      <w:r w:rsidRPr="00324115">
        <w:rPr>
          <w:color w:val="FF0000"/>
        </w:rPr>
        <w:t>3</w:t>
      </w:r>
      <w:r w:rsidRPr="00324115">
        <w:rPr>
          <w:rFonts w:hint="eastAsia"/>
          <w:color w:val="FF0000"/>
        </w:rPr>
        <w:t>Ｄ表示）</w:t>
      </w:r>
    </w:p>
    <w:p w:rsidR="00E94819" w:rsidRPr="00324115" w:rsidRDefault="00E94819" w:rsidP="00CC01C8">
      <w:pPr>
        <w:ind w:firstLineChars="500" w:firstLine="31680"/>
        <w:rPr>
          <w:color w:val="FF0000"/>
        </w:rPr>
      </w:pPr>
      <w:r w:rsidRPr="00324115">
        <w:rPr>
          <w:rFonts w:hint="eastAsia"/>
          <w:color w:val="FF0000"/>
        </w:rPr>
        <w:t>・</w:t>
      </w:r>
      <w:r>
        <w:rPr>
          <w:rFonts w:hint="eastAsia"/>
          <w:color w:val="FF0000"/>
        </w:rPr>
        <w:t>構図物の健全度評価および</w:t>
      </w:r>
      <w:r w:rsidRPr="00324115">
        <w:rPr>
          <w:rFonts w:hint="eastAsia"/>
          <w:color w:val="FF0000"/>
        </w:rPr>
        <w:t>変状原因の総合評価が可能</w:t>
      </w:r>
    </w:p>
    <w:p w:rsidR="00E94819" w:rsidRPr="00FC10ED" w:rsidRDefault="00E94819" w:rsidP="00CC01C8">
      <w:pPr>
        <w:ind w:firstLineChars="500" w:firstLine="31680"/>
        <w:rPr>
          <w:color w:val="FF0000"/>
        </w:rPr>
      </w:pPr>
      <w:r w:rsidRPr="00324115">
        <w:rPr>
          <w:rFonts w:hint="eastAsia"/>
          <w:color w:val="FF0000"/>
        </w:rPr>
        <w:t>・構造物の効率的維持管理、延命化が可能</w:t>
      </w:r>
    </w:p>
    <w:p w:rsidR="00E94819" w:rsidRDefault="00E94819"/>
    <w:p w:rsidR="00E94819" w:rsidRDefault="00E94819" w:rsidP="00CC01C8">
      <w:pPr>
        <w:ind w:leftChars="291" w:left="31680"/>
      </w:pPr>
      <w:r w:rsidRPr="00B53150">
        <w:t xml:space="preserve">b) </w:t>
      </w:r>
      <w:r w:rsidRPr="00B53150">
        <w:rPr>
          <w:rFonts w:hint="eastAsia"/>
        </w:rPr>
        <w:t>方式・要素技術</w:t>
      </w:r>
    </w:p>
    <w:p w:rsidR="00E94819" w:rsidRDefault="00E94819" w:rsidP="00CC01C8">
      <w:pPr>
        <w:ind w:leftChars="400" w:left="31680" w:rightChars="105" w:right="31680" w:firstLineChars="100" w:firstLine="31680"/>
      </w:pPr>
      <w:r>
        <w:rPr>
          <w:rFonts w:hint="eastAsia"/>
        </w:rPr>
        <w:t>本システムは，他のソフトウエアを一切必要としないで稼動するオールインワン設計のシステムである．</w:t>
      </w:r>
    </w:p>
    <w:p w:rsidR="00E94819" w:rsidRDefault="00E94819" w:rsidP="00CC01C8">
      <w:pPr>
        <w:ind w:leftChars="400" w:left="31680" w:rightChars="105" w:right="31680" w:firstLineChars="100" w:firstLine="31680"/>
      </w:pPr>
      <w:r>
        <w:rPr>
          <w:rFonts w:hint="eastAsia"/>
        </w:rPr>
        <w:t>また，顧客の既存システムに応じて，カスタマイズできる柔軟性があるので，変状密度や進行具合に基づいて，区間毎の健全性評価を効率的に実施するための支援等も可能である．</w:t>
      </w:r>
    </w:p>
    <w:p w:rsidR="00E94819" w:rsidRDefault="00E94819" w:rsidP="00CC01C8">
      <w:pPr>
        <w:ind w:leftChars="300" w:left="31680" w:rightChars="105" w:right="31680" w:firstLineChars="200" w:firstLine="31680"/>
      </w:pPr>
      <w:r>
        <w:rPr>
          <w:rFonts w:hint="eastAsia"/>
        </w:rPr>
        <w:t>推奨する動作環境は表－</w:t>
      </w:r>
      <w:r>
        <w:t>5.2.9.1</w:t>
      </w:r>
      <w:r>
        <w:rPr>
          <w:rFonts w:hint="eastAsia"/>
        </w:rPr>
        <w:t>のとおりである</w:t>
      </w:r>
      <w:r>
        <w:t>.</w:t>
      </w:r>
    </w:p>
    <w:p w:rsidR="00E94819" w:rsidRDefault="00E94819" w:rsidP="00CC01C8">
      <w:pPr>
        <w:ind w:firstLineChars="400" w:firstLine="31680"/>
      </w:pPr>
    </w:p>
    <w:p w:rsidR="00E94819" w:rsidRDefault="00E94819" w:rsidP="00CC01C8">
      <w:pPr>
        <w:ind w:firstLineChars="400" w:firstLine="31680"/>
        <w:jc w:val="center"/>
      </w:pPr>
      <w:r>
        <w:rPr>
          <w:rFonts w:hint="eastAsia"/>
        </w:rPr>
        <w:t>表－</w:t>
      </w:r>
      <w:r>
        <w:t xml:space="preserve">5.2.9.1  </w:t>
      </w:r>
      <w:r>
        <w:rPr>
          <w:rFonts w:hint="eastAsia"/>
        </w:rPr>
        <w:t>推獎する動作環境</w:t>
      </w:r>
    </w:p>
    <w:tbl>
      <w:tblPr>
        <w:tblpPr w:leftFromText="142" w:rightFromText="142"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5"/>
        <w:gridCol w:w="2143"/>
        <w:gridCol w:w="1819"/>
      </w:tblGrid>
      <w:tr w:rsidR="00E94819" w:rsidTr="00F32B0B">
        <w:tc>
          <w:tcPr>
            <w:tcW w:w="3315" w:type="dxa"/>
          </w:tcPr>
          <w:p w:rsidR="00E94819" w:rsidRDefault="00E94819" w:rsidP="00F32B0B">
            <w:pPr>
              <w:jc w:val="center"/>
            </w:pPr>
            <w:r>
              <w:rPr>
                <w:rFonts w:hint="eastAsia"/>
              </w:rPr>
              <w:t>ＯＳ</w:t>
            </w:r>
          </w:p>
        </w:tc>
        <w:tc>
          <w:tcPr>
            <w:tcW w:w="2143" w:type="dxa"/>
          </w:tcPr>
          <w:p w:rsidR="00E94819" w:rsidRDefault="00E94819" w:rsidP="00F32B0B">
            <w:pPr>
              <w:jc w:val="center"/>
            </w:pPr>
            <w:r>
              <w:t>CPU</w:t>
            </w:r>
          </w:p>
        </w:tc>
        <w:tc>
          <w:tcPr>
            <w:tcW w:w="1819" w:type="dxa"/>
          </w:tcPr>
          <w:p w:rsidR="00E94819" w:rsidRDefault="00E94819" w:rsidP="00F32B0B">
            <w:pPr>
              <w:jc w:val="center"/>
            </w:pPr>
            <w:r>
              <w:rPr>
                <w:rFonts w:hint="eastAsia"/>
              </w:rPr>
              <w:t>メモリ</w:t>
            </w:r>
          </w:p>
        </w:tc>
      </w:tr>
      <w:tr w:rsidR="00E94819" w:rsidTr="00F32B0B">
        <w:trPr>
          <w:trHeight w:val="399"/>
        </w:trPr>
        <w:tc>
          <w:tcPr>
            <w:tcW w:w="3315" w:type="dxa"/>
            <w:vAlign w:val="center"/>
          </w:tcPr>
          <w:p w:rsidR="00E94819" w:rsidRDefault="00E94819" w:rsidP="00F32B0B">
            <w:pPr>
              <w:jc w:val="center"/>
            </w:pPr>
            <w:r>
              <w:t>Microsoft Windows XP</w:t>
            </w:r>
            <w:r>
              <w:rPr>
                <w:rFonts w:hint="eastAsia"/>
              </w:rPr>
              <w:t>以上</w:t>
            </w:r>
          </w:p>
        </w:tc>
        <w:tc>
          <w:tcPr>
            <w:tcW w:w="2143" w:type="dxa"/>
          </w:tcPr>
          <w:p w:rsidR="00E94819" w:rsidRDefault="00E94819" w:rsidP="00F32B0B">
            <w:pPr>
              <w:jc w:val="center"/>
            </w:pPr>
            <w:r>
              <w:t>Intel</w:t>
            </w:r>
            <w:r>
              <w:rPr>
                <w:rFonts w:hint="eastAsia"/>
              </w:rPr>
              <w:t xml:space="preserve">　</w:t>
            </w:r>
            <w:r>
              <w:t>Pentium</w:t>
            </w:r>
            <w:r>
              <w:rPr>
                <w:rFonts w:hint="eastAsia"/>
              </w:rPr>
              <w:t>以上</w:t>
            </w:r>
          </w:p>
        </w:tc>
        <w:tc>
          <w:tcPr>
            <w:tcW w:w="1819" w:type="dxa"/>
          </w:tcPr>
          <w:p w:rsidR="00E94819" w:rsidRDefault="00E94819" w:rsidP="00F32B0B">
            <w:pPr>
              <w:jc w:val="center"/>
            </w:pPr>
            <w:r>
              <w:t>512MB</w:t>
            </w:r>
            <w:r>
              <w:rPr>
                <w:rFonts w:hint="eastAsia"/>
              </w:rPr>
              <w:t>以上</w:t>
            </w:r>
          </w:p>
        </w:tc>
      </w:tr>
    </w:tbl>
    <w:p w:rsidR="00E94819" w:rsidRDefault="00E94819" w:rsidP="00E94819">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leftChars="291" w:left="31680"/>
      </w:pPr>
      <w:r w:rsidRPr="00986E15">
        <w:t xml:space="preserve">c) </w:t>
      </w:r>
      <w:r w:rsidRPr="00986E15">
        <w:rPr>
          <w:rFonts w:hint="eastAsia"/>
        </w:rPr>
        <w:t>特長</w:t>
      </w:r>
    </w:p>
    <w:p w:rsidR="00E94819" w:rsidRDefault="00E94819" w:rsidP="00CC01C8">
      <w:pPr>
        <w:ind w:leftChars="400" w:left="31680" w:rightChars="105" w:right="31680" w:firstLineChars="100" w:firstLine="31680"/>
      </w:pPr>
      <w:r w:rsidRPr="007E1C55">
        <w:rPr>
          <w:rFonts w:hint="eastAsia"/>
        </w:rPr>
        <w:t>従来の手法</w:t>
      </w:r>
      <w:r w:rsidRPr="007E1C55">
        <w:t>(</w:t>
      </w:r>
      <w:r>
        <w:t>AutoCAD</w:t>
      </w:r>
      <w:r w:rsidRPr="007E1C55">
        <w:t>)</w:t>
      </w:r>
      <w:r w:rsidRPr="007E1C55">
        <w:rPr>
          <w:rFonts w:hint="eastAsia"/>
        </w:rPr>
        <w:t>と比較</w:t>
      </w:r>
      <w:r w:rsidRPr="007E1C55">
        <w:t>(</w:t>
      </w:r>
      <w:r w:rsidRPr="007E1C55">
        <w:rPr>
          <w:rFonts w:hint="eastAsia"/>
        </w:rPr>
        <w:t>表</w:t>
      </w:r>
      <w:r>
        <w:rPr>
          <w:rFonts w:hint="eastAsia"/>
        </w:rPr>
        <w:t>－</w:t>
      </w:r>
      <w:r w:rsidRPr="007E1C55">
        <w:t>5.2.9.2)</w:t>
      </w:r>
      <w:r w:rsidRPr="007E1C55">
        <w:rPr>
          <w:rFonts w:hint="eastAsia"/>
        </w:rPr>
        <w:t>すると</w:t>
      </w:r>
      <w:r>
        <w:rPr>
          <w:rFonts w:hint="eastAsia"/>
        </w:rPr>
        <w:t>，</w:t>
      </w:r>
      <w:r w:rsidRPr="007E1C55">
        <w:rPr>
          <w:rFonts w:hint="eastAsia"/>
        </w:rPr>
        <w:t>変状展開図作成の過程が大幅に改善され</w:t>
      </w:r>
      <w:r>
        <w:rPr>
          <w:rFonts w:hint="eastAsia"/>
        </w:rPr>
        <w:t>，</w:t>
      </w:r>
      <w:r w:rsidRPr="007E1C55">
        <w:rPr>
          <w:rFonts w:hint="eastAsia"/>
        </w:rPr>
        <w:t>作成に要するマンパワーは数分の</w:t>
      </w:r>
      <w:r>
        <w:rPr>
          <w:rFonts w:hint="eastAsia"/>
        </w:rPr>
        <w:t>１</w:t>
      </w:r>
      <w:r w:rsidRPr="007E1C55">
        <w:rPr>
          <w:rFonts w:hint="eastAsia"/>
        </w:rPr>
        <w:t>となり</w:t>
      </w:r>
      <w:r>
        <w:rPr>
          <w:rFonts w:hint="eastAsia"/>
        </w:rPr>
        <w:t>，</w:t>
      </w:r>
      <w:r w:rsidRPr="007E1C55">
        <w:rPr>
          <w:rFonts w:hint="eastAsia"/>
        </w:rPr>
        <w:t>コストダウンが可能となるほか</w:t>
      </w:r>
      <w:r>
        <w:rPr>
          <w:rFonts w:hint="eastAsia"/>
        </w:rPr>
        <w:t>，</w:t>
      </w:r>
      <w:r w:rsidRPr="007E1C55">
        <w:rPr>
          <w:rFonts w:hint="eastAsia"/>
        </w:rPr>
        <w:t>補修経歴</w:t>
      </w:r>
      <w:r>
        <w:rPr>
          <w:rFonts w:hint="eastAsia"/>
        </w:rPr>
        <w:t>，</w:t>
      </w:r>
      <w:r w:rsidRPr="007E1C55">
        <w:rPr>
          <w:rFonts w:hint="eastAsia"/>
        </w:rPr>
        <w:t>地質情報等設備の維持管理に関わる様々な情報を一元的に管理できるシステムである</w:t>
      </w:r>
      <w:r>
        <w:rPr>
          <w:rFonts w:hint="eastAsia"/>
        </w:rPr>
        <w:t>．</w:t>
      </w: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overflowPunct w:val="0"/>
        <w:autoSpaceDE w:val="0"/>
        <w:autoSpaceDN w:val="0"/>
        <w:snapToGrid w:val="0"/>
        <w:spacing w:afterLines="20" w:line="177" w:lineRule="exact"/>
        <w:ind w:leftChars="1039" w:left="31680"/>
        <w:rPr>
          <w:rFonts w:ascii="ＭＳ Ｐゴシック" w:hAnsi="Times New Roman" w:cs="ＭＳ Ｐゴシック"/>
          <w:color w:val="474845"/>
          <w:spacing w:val="-3"/>
          <w:kern w:val="0"/>
          <w:sz w:val="16"/>
          <w:szCs w:val="20"/>
        </w:rPr>
      </w:pPr>
    </w:p>
    <w:p w:rsidR="00E94819" w:rsidRDefault="00E94819" w:rsidP="00CC01C8">
      <w:pPr>
        <w:overflowPunct w:val="0"/>
        <w:autoSpaceDE w:val="0"/>
        <w:autoSpaceDN w:val="0"/>
        <w:snapToGrid w:val="0"/>
        <w:spacing w:afterLines="20" w:line="177" w:lineRule="exact"/>
        <w:ind w:leftChars="1039" w:left="31680"/>
      </w:pPr>
      <w:r w:rsidRPr="007811EB">
        <w:rPr>
          <w:rFonts w:ascii="ＭＳ Ｐゴシック" w:hAnsi="Times New Roman" w:cs="ＭＳ Ｐゴシック" w:hint="eastAsia"/>
          <w:color w:val="474845"/>
          <w:spacing w:val="-3"/>
          <w:kern w:val="0"/>
          <w:sz w:val="16"/>
          <w:szCs w:val="20"/>
        </w:rPr>
        <w:t>表一</w:t>
      </w:r>
      <w:r w:rsidRPr="007811EB">
        <w:rPr>
          <w:rFonts w:ascii="Arial" w:eastAsia="ＭＳ 明朝" w:hAnsi="Arial" w:cs="Arial"/>
          <w:color w:val="474845"/>
          <w:spacing w:val="-3"/>
          <w:kern w:val="0"/>
          <w:sz w:val="16"/>
          <w:szCs w:val="20"/>
        </w:rPr>
        <w:t>5</w:t>
      </w:r>
      <w:r w:rsidRPr="007811EB">
        <w:rPr>
          <w:rFonts w:ascii="Arial" w:eastAsia="ＭＳ 明朝" w:hAnsi="Arial" w:cs="Arial"/>
          <w:color w:val="474845"/>
          <w:spacing w:val="-3"/>
          <w:w w:val="99"/>
          <w:kern w:val="0"/>
          <w:sz w:val="16"/>
          <w:szCs w:val="20"/>
        </w:rPr>
        <w:t>.</w:t>
      </w:r>
      <w:r w:rsidRPr="007811EB">
        <w:rPr>
          <w:rFonts w:ascii="Arial" w:eastAsia="ＭＳ 明朝" w:hAnsi="Arial" w:cs="Arial"/>
          <w:color w:val="474845"/>
          <w:spacing w:val="-3"/>
          <w:kern w:val="0"/>
          <w:sz w:val="16"/>
          <w:szCs w:val="20"/>
        </w:rPr>
        <w:t>2</w:t>
      </w:r>
      <w:r w:rsidRPr="007811EB">
        <w:rPr>
          <w:rFonts w:ascii="Arial" w:eastAsia="ＭＳ 明朝" w:hAnsi="Arial" w:cs="Arial"/>
          <w:color w:val="474845"/>
          <w:spacing w:val="-3"/>
          <w:w w:val="99"/>
          <w:kern w:val="0"/>
          <w:sz w:val="16"/>
          <w:szCs w:val="20"/>
        </w:rPr>
        <w:t>.</w:t>
      </w:r>
      <w:r w:rsidRPr="007811EB">
        <w:rPr>
          <w:rFonts w:ascii="Arial" w:eastAsia="ＭＳ 明朝" w:hAnsi="Arial" w:cs="Arial"/>
          <w:color w:val="474845"/>
          <w:spacing w:val="-3"/>
          <w:kern w:val="0"/>
          <w:sz w:val="16"/>
          <w:szCs w:val="20"/>
        </w:rPr>
        <w:t>9</w:t>
      </w:r>
      <w:r w:rsidRPr="007811EB">
        <w:rPr>
          <w:rFonts w:ascii="Arial" w:eastAsia="ＭＳ 明朝" w:hAnsi="Arial" w:cs="Arial"/>
          <w:color w:val="474845"/>
          <w:spacing w:val="-3"/>
          <w:w w:val="99"/>
          <w:kern w:val="0"/>
          <w:sz w:val="16"/>
          <w:szCs w:val="20"/>
        </w:rPr>
        <w:t>.</w:t>
      </w:r>
      <w:r w:rsidRPr="007811EB">
        <w:rPr>
          <w:rFonts w:ascii="Arial" w:eastAsia="ＭＳ 明朝" w:hAnsi="Arial" w:cs="Arial"/>
          <w:color w:val="474845"/>
          <w:spacing w:val="-3"/>
          <w:kern w:val="0"/>
          <w:sz w:val="16"/>
          <w:szCs w:val="20"/>
        </w:rPr>
        <w:t>2</w:t>
      </w:r>
      <w:r w:rsidRPr="007811EB">
        <w:rPr>
          <w:rFonts w:ascii="Arial" w:eastAsia="ＭＳ 明朝" w:hAnsi="Arial" w:cs="Arial"/>
          <w:spacing w:val="-1"/>
          <w:w w:val="99"/>
          <w:kern w:val="0"/>
          <w:sz w:val="16"/>
          <w:szCs w:val="20"/>
        </w:rPr>
        <w:t xml:space="preserve">  </w:t>
      </w:r>
      <w:r w:rsidRPr="007811EB">
        <w:rPr>
          <w:rFonts w:ascii="ＭＳ Ｐゴシック" w:hAnsi="Times New Roman" w:cs="ＭＳ Ｐゴシック" w:hint="eastAsia"/>
          <w:color w:val="474845"/>
          <w:spacing w:val="-3"/>
          <w:kern w:val="0"/>
          <w:sz w:val="16"/>
          <w:szCs w:val="20"/>
        </w:rPr>
        <w:t>従来手法</w:t>
      </w:r>
      <w:r w:rsidRPr="007811EB">
        <w:rPr>
          <w:rFonts w:ascii="Arial" w:eastAsia="ＭＳ 明朝" w:hAnsi="Arial" w:cs="Arial"/>
          <w:spacing w:val="-1"/>
          <w:w w:val="99"/>
          <w:kern w:val="0"/>
          <w:sz w:val="16"/>
          <w:szCs w:val="20"/>
        </w:rPr>
        <w:t xml:space="preserve"> </w:t>
      </w:r>
      <w:r w:rsidRPr="007811EB">
        <w:rPr>
          <w:rFonts w:ascii="Arial" w:eastAsia="ＭＳ 明朝" w:hAnsi="Arial" w:cs="Arial"/>
          <w:color w:val="474845"/>
          <w:spacing w:val="-3"/>
          <w:kern w:val="0"/>
          <w:sz w:val="16"/>
          <w:szCs w:val="20"/>
        </w:rPr>
        <w:t>(</w:t>
      </w:r>
      <w:r w:rsidRPr="007811EB">
        <w:rPr>
          <w:rFonts w:ascii="Arial" w:eastAsia="ＭＳ 明朝" w:hAnsi="Arial" w:cs="Arial"/>
          <w:color w:val="474845"/>
          <w:spacing w:val="-8"/>
          <w:kern w:val="0"/>
          <w:sz w:val="16"/>
          <w:szCs w:val="20"/>
        </w:rPr>
        <w:t>A</w:t>
      </w:r>
      <w:r w:rsidRPr="007811EB">
        <w:rPr>
          <w:rFonts w:ascii="Arial" w:eastAsia="ＭＳ 明朝" w:hAnsi="Arial" w:cs="Arial"/>
          <w:color w:val="474845"/>
          <w:spacing w:val="-3"/>
          <w:kern w:val="0"/>
          <w:sz w:val="16"/>
          <w:szCs w:val="20"/>
        </w:rPr>
        <w:t>uto</w:t>
      </w:r>
      <w:r w:rsidRPr="007811EB">
        <w:rPr>
          <w:rFonts w:ascii="Arial" w:eastAsia="ＭＳ 明朝" w:hAnsi="Arial" w:cs="Arial"/>
          <w:color w:val="474845"/>
          <w:spacing w:val="-12"/>
          <w:kern w:val="0"/>
          <w:sz w:val="16"/>
          <w:szCs w:val="20"/>
        </w:rPr>
        <w:t>C</w:t>
      </w:r>
      <w:r w:rsidRPr="007811EB">
        <w:rPr>
          <w:rFonts w:ascii="Arial" w:eastAsia="ＭＳ 明朝" w:hAnsi="Arial" w:cs="Arial"/>
          <w:color w:val="474845"/>
          <w:spacing w:val="-8"/>
          <w:kern w:val="0"/>
          <w:sz w:val="16"/>
          <w:szCs w:val="20"/>
        </w:rPr>
        <w:t>A</w:t>
      </w:r>
      <w:r w:rsidRPr="007811EB">
        <w:rPr>
          <w:rFonts w:ascii="Arial" w:eastAsia="ＭＳ 明朝" w:hAnsi="Arial" w:cs="Arial"/>
          <w:color w:val="474845"/>
          <w:spacing w:val="-12"/>
          <w:kern w:val="0"/>
          <w:sz w:val="16"/>
          <w:szCs w:val="20"/>
        </w:rPr>
        <w:t>D</w:t>
      </w:r>
      <w:r w:rsidRPr="007811EB">
        <w:rPr>
          <w:rFonts w:ascii="Arial" w:eastAsia="ＭＳ 明朝" w:hAnsi="Arial" w:cs="Arial"/>
          <w:color w:val="474845"/>
          <w:spacing w:val="-3"/>
          <w:kern w:val="0"/>
          <w:sz w:val="16"/>
          <w:szCs w:val="20"/>
        </w:rPr>
        <w:t>)</w:t>
      </w:r>
      <w:r w:rsidRPr="007811EB">
        <w:rPr>
          <w:rFonts w:ascii="Arial" w:eastAsia="ＭＳ 明朝" w:hAnsi="Arial" w:cs="Arial"/>
          <w:spacing w:val="-1"/>
          <w:w w:val="99"/>
          <w:kern w:val="0"/>
          <w:sz w:val="16"/>
          <w:szCs w:val="20"/>
        </w:rPr>
        <w:t xml:space="preserve"> </w:t>
      </w:r>
      <w:r w:rsidRPr="007811EB">
        <w:rPr>
          <w:rFonts w:ascii="ＭＳ Ｐゴシック" w:hAnsi="Times New Roman" w:cs="ＭＳ Ｐゴシック" w:hint="eastAsia"/>
          <w:color w:val="474845"/>
          <w:spacing w:val="-3"/>
          <w:kern w:val="0"/>
          <w:sz w:val="16"/>
          <w:szCs w:val="20"/>
        </w:rPr>
        <w:t>と</w:t>
      </w:r>
      <w:r w:rsidRPr="007811EB">
        <w:rPr>
          <w:rFonts w:ascii="Arial" w:eastAsia="ＭＳ 明朝" w:hAnsi="Arial" w:cs="Arial"/>
          <w:color w:val="474845"/>
          <w:spacing w:val="-12"/>
          <w:kern w:val="0"/>
          <w:sz w:val="16"/>
          <w:szCs w:val="20"/>
        </w:rPr>
        <w:t>C</w:t>
      </w:r>
      <w:r w:rsidRPr="007811EB">
        <w:rPr>
          <w:rFonts w:ascii="Arial" w:eastAsia="ＭＳ 明朝" w:hAnsi="Arial" w:cs="Arial"/>
          <w:color w:val="474845"/>
          <w:spacing w:val="-3"/>
          <w:kern w:val="0"/>
          <w:sz w:val="16"/>
          <w:szCs w:val="20"/>
        </w:rPr>
        <w:t>rack</w:t>
      </w:r>
      <w:r w:rsidRPr="007811EB">
        <w:rPr>
          <w:rFonts w:ascii="Arial" w:eastAsia="ＭＳ 明朝" w:hAnsi="Arial" w:cs="Arial"/>
          <w:color w:val="474845"/>
          <w:spacing w:val="-12"/>
          <w:kern w:val="0"/>
          <w:sz w:val="16"/>
          <w:szCs w:val="20"/>
        </w:rPr>
        <w:t>D</w:t>
      </w:r>
      <w:r w:rsidRPr="007811EB">
        <w:rPr>
          <w:rFonts w:ascii="Arial" w:eastAsia="ＭＳ 明朝" w:hAnsi="Arial" w:cs="Arial"/>
          <w:color w:val="474845"/>
          <w:spacing w:val="-3"/>
          <w:kern w:val="0"/>
          <w:sz w:val="16"/>
          <w:szCs w:val="20"/>
        </w:rPr>
        <w:t>ra</w:t>
      </w:r>
      <w:r w:rsidRPr="007811EB">
        <w:rPr>
          <w:rFonts w:ascii="Arial" w:eastAsia="ＭＳ 明朝" w:hAnsi="Arial" w:cs="Arial"/>
          <w:color w:val="474845"/>
          <w:spacing w:val="-12"/>
          <w:kern w:val="0"/>
          <w:sz w:val="16"/>
          <w:szCs w:val="20"/>
        </w:rPr>
        <w:t>w</w:t>
      </w:r>
      <w:r w:rsidRPr="007811EB">
        <w:rPr>
          <w:rFonts w:ascii="Arial" w:eastAsia="ＭＳ 明朝" w:hAnsi="Arial" w:cs="Arial"/>
          <w:color w:val="474845"/>
          <w:spacing w:val="-3"/>
          <w:kern w:val="0"/>
          <w:sz w:val="16"/>
          <w:szCs w:val="20"/>
        </w:rPr>
        <w:t>21</w:t>
      </w:r>
      <w:r w:rsidRPr="007811EB">
        <w:rPr>
          <w:rFonts w:ascii="Arial" w:eastAsia="ＭＳ 明朝" w:hAnsi="Arial" w:cs="Arial"/>
          <w:spacing w:val="-1"/>
          <w:w w:val="99"/>
          <w:kern w:val="0"/>
          <w:sz w:val="16"/>
          <w:szCs w:val="20"/>
        </w:rPr>
        <w:t xml:space="preserve"> </w:t>
      </w:r>
      <w:r w:rsidRPr="007811EB">
        <w:rPr>
          <w:rFonts w:ascii="ＭＳ Ｐゴシック" w:hAnsi="Times New Roman" w:cs="ＭＳ Ｐゴシック" w:hint="eastAsia"/>
          <w:color w:val="474845"/>
          <w:spacing w:val="-3"/>
          <w:kern w:val="0"/>
          <w:sz w:val="16"/>
          <w:szCs w:val="20"/>
        </w:rPr>
        <w:t>との比較</w:t>
      </w:r>
    </w:p>
    <w:tbl>
      <w:tblPr>
        <w:tblW w:w="0" w:type="auto"/>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5"/>
        <w:gridCol w:w="2996"/>
        <w:gridCol w:w="3740"/>
      </w:tblGrid>
      <w:tr w:rsidR="00E94819" w:rsidTr="00F32B0B">
        <w:tc>
          <w:tcPr>
            <w:tcW w:w="2675" w:type="dxa"/>
            <w:vAlign w:val="center"/>
          </w:tcPr>
          <w:p w:rsidR="00E94819" w:rsidRDefault="00E94819" w:rsidP="00F32B0B">
            <w:pPr>
              <w:jc w:val="center"/>
            </w:pPr>
            <w:r>
              <w:rPr>
                <w:rFonts w:hint="eastAsia"/>
              </w:rPr>
              <w:t>比較項目</w:t>
            </w:r>
          </w:p>
        </w:tc>
        <w:tc>
          <w:tcPr>
            <w:tcW w:w="2996" w:type="dxa"/>
            <w:vAlign w:val="center"/>
          </w:tcPr>
          <w:p w:rsidR="00E94819" w:rsidRDefault="00E94819" w:rsidP="00F32B0B">
            <w:pPr>
              <w:jc w:val="center"/>
            </w:pPr>
            <w:r>
              <w:rPr>
                <w:rFonts w:hint="eastAsia"/>
              </w:rPr>
              <w:t>従来手法（</w:t>
            </w:r>
            <w:r>
              <w:t>AutoCAD</w:t>
            </w:r>
            <w:r>
              <w:rPr>
                <w:rFonts w:hint="eastAsia"/>
              </w:rPr>
              <w:t>）</w:t>
            </w:r>
          </w:p>
        </w:tc>
        <w:tc>
          <w:tcPr>
            <w:tcW w:w="3740" w:type="dxa"/>
            <w:vAlign w:val="center"/>
          </w:tcPr>
          <w:p w:rsidR="00E94819" w:rsidRPr="005754A2" w:rsidRDefault="00E94819" w:rsidP="00F32B0B">
            <w:pPr>
              <w:jc w:val="center"/>
            </w:pPr>
            <w:r w:rsidRPr="0026130A">
              <w:t>CrackDraw21</w:t>
            </w:r>
          </w:p>
        </w:tc>
      </w:tr>
      <w:tr w:rsidR="00E94819" w:rsidTr="00F32B0B">
        <w:tc>
          <w:tcPr>
            <w:tcW w:w="2675" w:type="dxa"/>
            <w:vAlign w:val="center"/>
          </w:tcPr>
          <w:p w:rsidR="00E94819" w:rsidRDefault="00E94819" w:rsidP="00F32B0B">
            <w:pPr>
              <w:jc w:val="left"/>
            </w:pPr>
            <w:r>
              <w:rPr>
                <w:rFonts w:hint="eastAsia"/>
              </w:rPr>
              <w:t>①変状展開図作成方法</w:t>
            </w:r>
          </w:p>
        </w:tc>
        <w:tc>
          <w:tcPr>
            <w:tcW w:w="2996" w:type="dxa"/>
            <w:vAlign w:val="center"/>
          </w:tcPr>
          <w:p w:rsidR="00E94819" w:rsidRDefault="00E94819" w:rsidP="00406524">
            <w:r>
              <w:rPr>
                <w:rFonts w:hint="eastAsia"/>
              </w:rPr>
              <w:t>現場スケッチを見ながら</w:t>
            </w:r>
            <w:r>
              <w:t xml:space="preserve">CAD </w:t>
            </w:r>
            <w:r>
              <w:rPr>
                <w:rFonts w:hint="eastAsia"/>
              </w:rPr>
              <w:t>により電子化．</w:t>
            </w:r>
          </w:p>
          <w:p w:rsidR="00E94819" w:rsidRDefault="00E94819" w:rsidP="00406524">
            <w:r>
              <w:rPr>
                <w:rFonts w:hint="eastAsia"/>
              </w:rPr>
              <w:t>作成に時間がかかり入力ミスなど人為的なミスが多い</w:t>
            </w:r>
          </w:p>
        </w:tc>
        <w:tc>
          <w:tcPr>
            <w:tcW w:w="3740" w:type="dxa"/>
            <w:vAlign w:val="center"/>
          </w:tcPr>
          <w:p w:rsidR="00E94819" w:rsidRDefault="00E94819" w:rsidP="00406524">
            <w:r>
              <w:rPr>
                <w:rFonts w:hint="eastAsia"/>
              </w:rPr>
              <w:t>現場スケッチまたは展開画像を取り込み，変状をトレース．</w:t>
            </w:r>
          </w:p>
          <w:p w:rsidR="00E94819" w:rsidRDefault="00E94819" w:rsidP="00406524">
            <w:r>
              <w:rPr>
                <w:rFonts w:hint="eastAsia"/>
              </w:rPr>
              <w:t>作成時間が短く，入力ミスも少ない</w:t>
            </w:r>
          </w:p>
        </w:tc>
      </w:tr>
      <w:tr w:rsidR="00E94819" w:rsidTr="00F32B0B">
        <w:tc>
          <w:tcPr>
            <w:tcW w:w="2675" w:type="dxa"/>
            <w:vAlign w:val="center"/>
          </w:tcPr>
          <w:p w:rsidR="00E94819" w:rsidRDefault="00E94819" w:rsidP="00F32B0B">
            <w:pPr>
              <w:jc w:val="left"/>
            </w:pPr>
            <w:r w:rsidRPr="00004E9B">
              <w:rPr>
                <w:rFonts w:hint="eastAsia"/>
              </w:rPr>
              <w:t>②展開図作成マンパワー</w:t>
            </w:r>
          </w:p>
        </w:tc>
        <w:tc>
          <w:tcPr>
            <w:tcW w:w="2996" w:type="dxa"/>
            <w:vAlign w:val="center"/>
          </w:tcPr>
          <w:p w:rsidR="00E94819" w:rsidRDefault="00E94819" w:rsidP="00406524">
            <w:r w:rsidRPr="00004E9B">
              <w:t>10</w:t>
            </w:r>
            <w:r w:rsidRPr="00004E9B">
              <w:rPr>
                <w:rFonts w:hint="eastAsia"/>
              </w:rPr>
              <w:t>人</w:t>
            </w:r>
            <w:r>
              <w:rPr>
                <w:rFonts w:hint="eastAsia"/>
              </w:rPr>
              <w:t>・</w:t>
            </w:r>
            <w:r w:rsidRPr="00004E9B">
              <w:rPr>
                <w:rFonts w:hint="eastAsia"/>
              </w:rPr>
              <w:t>日</w:t>
            </w:r>
            <w:r w:rsidRPr="00004E9B">
              <w:t xml:space="preserve">/ </w:t>
            </w:r>
            <w:r w:rsidRPr="00004E9B">
              <w:rPr>
                <w:rFonts w:hint="eastAsia"/>
              </w:rPr>
              <w:t>トンネル</w:t>
            </w:r>
            <w:r w:rsidRPr="00004E9B">
              <w:t>1km</w:t>
            </w:r>
          </w:p>
        </w:tc>
        <w:tc>
          <w:tcPr>
            <w:tcW w:w="3740" w:type="dxa"/>
            <w:vAlign w:val="center"/>
          </w:tcPr>
          <w:p w:rsidR="00E94819" w:rsidRDefault="00E94819" w:rsidP="00406524">
            <w:r w:rsidRPr="00004E9B">
              <w:t>3</w:t>
            </w:r>
            <w:r w:rsidRPr="00004E9B">
              <w:rPr>
                <w:rFonts w:hint="eastAsia"/>
              </w:rPr>
              <w:t>人</w:t>
            </w:r>
            <w:r>
              <w:rPr>
                <w:rFonts w:hint="eastAsia"/>
              </w:rPr>
              <w:t>・</w:t>
            </w:r>
            <w:r w:rsidRPr="00004E9B">
              <w:rPr>
                <w:rFonts w:hint="eastAsia"/>
              </w:rPr>
              <w:t>日</w:t>
            </w:r>
            <w:r w:rsidRPr="00004E9B">
              <w:t xml:space="preserve">/ </w:t>
            </w:r>
            <w:r w:rsidRPr="00004E9B">
              <w:rPr>
                <w:rFonts w:hint="eastAsia"/>
              </w:rPr>
              <w:t>トンネル</w:t>
            </w:r>
            <w:r w:rsidRPr="00004E9B">
              <w:t>1km</w:t>
            </w:r>
          </w:p>
        </w:tc>
      </w:tr>
      <w:tr w:rsidR="00E94819" w:rsidTr="00F32B0B">
        <w:tc>
          <w:tcPr>
            <w:tcW w:w="2675" w:type="dxa"/>
            <w:vAlign w:val="center"/>
          </w:tcPr>
          <w:p w:rsidR="00E94819" w:rsidRDefault="00E94819" w:rsidP="00F32B0B">
            <w:pPr>
              <w:jc w:val="left"/>
            </w:pPr>
            <w:r>
              <w:rPr>
                <w:rFonts w:hint="eastAsia"/>
              </w:rPr>
              <w:t>③変状数量の算出方法と特徴</w:t>
            </w:r>
          </w:p>
        </w:tc>
        <w:tc>
          <w:tcPr>
            <w:tcW w:w="2996" w:type="dxa"/>
            <w:vAlign w:val="center"/>
          </w:tcPr>
          <w:p w:rsidR="00E94819" w:rsidRDefault="00E94819" w:rsidP="00406524">
            <w:r>
              <w:rPr>
                <w:rFonts w:hint="eastAsia"/>
              </w:rPr>
              <w:t>展開図上で</w:t>
            </w:r>
            <w:r>
              <w:t>1</w:t>
            </w:r>
            <w:r>
              <w:rPr>
                <w:rFonts w:hint="eastAsia"/>
              </w:rPr>
              <w:t>箇所ごとに算出するので，時間がかかり，計算ミスも多くなる</w:t>
            </w:r>
          </w:p>
        </w:tc>
        <w:tc>
          <w:tcPr>
            <w:tcW w:w="3740" w:type="dxa"/>
            <w:vAlign w:val="center"/>
          </w:tcPr>
          <w:p w:rsidR="00E94819" w:rsidRDefault="00E94819" w:rsidP="00406524">
            <w:r>
              <w:rPr>
                <w:rFonts w:hint="eastAsia"/>
              </w:rPr>
              <w:t>自動算出するので，ミスもなく瞬時にできる</w:t>
            </w:r>
          </w:p>
        </w:tc>
      </w:tr>
      <w:tr w:rsidR="00E94819" w:rsidTr="00F32B0B">
        <w:tc>
          <w:tcPr>
            <w:tcW w:w="2675" w:type="dxa"/>
            <w:vAlign w:val="center"/>
          </w:tcPr>
          <w:p w:rsidR="00E94819" w:rsidRDefault="00E94819" w:rsidP="00F32B0B">
            <w:pPr>
              <w:jc w:val="left"/>
            </w:pPr>
            <w:r>
              <w:rPr>
                <w:rFonts w:hint="eastAsia"/>
              </w:rPr>
              <w:t>④変状</w:t>
            </w:r>
            <w:r w:rsidRPr="00004E9B">
              <w:rPr>
                <w:rFonts w:hint="eastAsia"/>
              </w:rPr>
              <w:t>数量算出マンパワー</w:t>
            </w:r>
          </w:p>
        </w:tc>
        <w:tc>
          <w:tcPr>
            <w:tcW w:w="2996" w:type="dxa"/>
            <w:vAlign w:val="center"/>
          </w:tcPr>
          <w:p w:rsidR="00E94819" w:rsidRDefault="00E94819" w:rsidP="00F32B0B">
            <w:pPr>
              <w:jc w:val="center"/>
            </w:pPr>
            <w:r>
              <w:t>6</w:t>
            </w:r>
            <w:r w:rsidRPr="00004E9B">
              <w:rPr>
                <w:rFonts w:hint="eastAsia"/>
              </w:rPr>
              <w:t>人・日</w:t>
            </w:r>
            <w:r w:rsidRPr="00004E9B">
              <w:t xml:space="preserve">/ </w:t>
            </w:r>
            <w:r w:rsidRPr="00004E9B">
              <w:rPr>
                <w:rFonts w:hint="eastAsia"/>
              </w:rPr>
              <w:t>トンネル</w:t>
            </w:r>
            <w:r w:rsidRPr="00004E9B">
              <w:t>1km</w:t>
            </w:r>
          </w:p>
        </w:tc>
        <w:tc>
          <w:tcPr>
            <w:tcW w:w="3740" w:type="dxa"/>
            <w:vAlign w:val="center"/>
          </w:tcPr>
          <w:p w:rsidR="00E94819" w:rsidRDefault="00E94819" w:rsidP="00F32B0B">
            <w:pPr>
              <w:jc w:val="center"/>
            </w:pPr>
            <w:r>
              <w:rPr>
                <w:rFonts w:hint="eastAsia"/>
              </w:rPr>
              <w:t>０</w:t>
            </w:r>
            <w:r w:rsidRPr="00004E9B">
              <w:rPr>
                <w:rFonts w:hint="eastAsia"/>
              </w:rPr>
              <w:t>日</w:t>
            </w:r>
          </w:p>
        </w:tc>
      </w:tr>
      <w:tr w:rsidR="00E94819" w:rsidTr="00F32B0B">
        <w:tc>
          <w:tcPr>
            <w:tcW w:w="2675" w:type="dxa"/>
            <w:vAlign w:val="center"/>
          </w:tcPr>
          <w:p w:rsidR="00E94819" w:rsidRDefault="00E94819" w:rsidP="00F32B0B">
            <w:pPr>
              <w:jc w:val="left"/>
            </w:pPr>
            <w:r>
              <w:rPr>
                <w:rFonts w:hint="eastAsia"/>
              </w:rPr>
              <w:t>⑤履歴管理</w:t>
            </w:r>
          </w:p>
        </w:tc>
        <w:tc>
          <w:tcPr>
            <w:tcW w:w="2996" w:type="dxa"/>
            <w:vAlign w:val="center"/>
          </w:tcPr>
          <w:p w:rsidR="00E94819" w:rsidRDefault="00E94819" w:rsidP="00406524">
            <w:r>
              <w:rPr>
                <w:rFonts w:hint="eastAsia"/>
              </w:rPr>
              <w:t>フォルダー機能がないので，年度別管理や補修履歴の管理ができない</w:t>
            </w:r>
          </w:p>
        </w:tc>
        <w:tc>
          <w:tcPr>
            <w:tcW w:w="3740" w:type="dxa"/>
            <w:vAlign w:val="center"/>
          </w:tcPr>
          <w:p w:rsidR="00E94819" w:rsidRDefault="00E94819" w:rsidP="00406524">
            <w:r>
              <w:rPr>
                <w:rFonts w:hint="eastAsia"/>
              </w:rPr>
              <w:t>フォルダー機能があるので，年度別管理や補修履歴の管理が容易．</w:t>
            </w:r>
          </w:p>
          <w:p w:rsidR="00E94819" w:rsidRDefault="00E94819" w:rsidP="00406524">
            <w:r>
              <w:rPr>
                <w:rFonts w:hint="eastAsia"/>
              </w:rPr>
              <w:t>変状の進展を分かりやすく表示できる．</w:t>
            </w:r>
          </w:p>
        </w:tc>
      </w:tr>
      <w:tr w:rsidR="00E94819" w:rsidTr="00F32B0B">
        <w:tc>
          <w:tcPr>
            <w:tcW w:w="2675" w:type="dxa"/>
            <w:vAlign w:val="center"/>
          </w:tcPr>
          <w:p w:rsidR="00E94819" w:rsidRDefault="00E94819" w:rsidP="00F32B0B">
            <w:pPr>
              <w:jc w:val="left"/>
            </w:pPr>
            <w:r>
              <w:rPr>
                <w:rFonts w:hint="eastAsia"/>
              </w:rPr>
              <w:t>⑥現場状況写真</w:t>
            </w:r>
          </w:p>
          <w:p w:rsidR="00E94819" w:rsidRPr="00004E9B" w:rsidRDefault="00E94819" w:rsidP="00E94819">
            <w:pPr>
              <w:ind w:firstLineChars="50" w:firstLine="31680"/>
              <w:jc w:val="left"/>
            </w:pPr>
            <w:r>
              <w:rPr>
                <w:rFonts w:hint="eastAsia"/>
              </w:rPr>
              <w:t>精密査データ</w:t>
            </w:r>
          </w:p>
        </w:tc>
        <w:tc>
          <w:tcPr>
            <w:tcW w:w="2996" w:type="dxa"/>
            <w:vAlign w:val="center"/>
          </w:tcPr>
          <w:p w:rsidR="00E94819" w:rsidRDefault="00E94819" w:rsidP="00406524">
            <w:r>
              <w:rPr>
                <w:rFonts w:hint="eastAsia"/>
              </w:rPr>
              <w:t>アルバムや別ファイルに保存管理</w:t>
            </w:r>
          </w:p>
        </w:tc>
        <w:tc>
          <w:tcPr>
            <w:tcW w:w="3740" w:type="dxa"/>
            <w:vAlign w:val="center"/>
          </w:tcPr>
          <w:p w:rsidR="00E94819" w:rsidRDefault="00E94819" w:rsidP="00406524">
            <w:r>
              <w:rPr>
                <w:rFonts w:hint="eastAsia"/>
              </w:rPr>
              <w:t>本システムに一括して保存管理</w:t>
            </w:r>
            <w:r>
              <w:t>.</w:t>
            </w:r>
          </w:p>
          <w:p w:rsidR="00E94819" w:rsidRDefault="00E94819" w:rsidP="00406524">
            <w:r>
              <w:rPr>
                <w:rFonts w:hint="eastAsia"/>
              </w:rPr>
              <w:t>展開図上に表示可能</w:t>
            </w:r>
            <w:r>
              <w:t>.</w:t>
            </w:r>
          </w:p>
        </w:tc>
      </w:tr>
      <w:tr w:rsidR="00E94819" w:rsidTr="00F32B0B">
        <w:tc>
          <w:tcPr>
            <w:tcW w:w="2675" w:type="dxa"/>
            <w:vAlign w:val="center"/>
          </w:tcPr>
          <w:p w:rsidR="00E94819" w:rsidRDefault="00E94819" w:rsidP="00F32B0B">
            <w:pPr>
              <w:jc w:val="left"/>
            </w:pPr>
            <w:r w:rsidRPr="00004E9B">
              <w:rPr>
                <w:rFonts w:hint="eastAsia"/>
              </w:rPr>
              <w:t>⑦変状の表示方法</w:t>
            </w:r>
          </w:p>
        </w:tc>
        <w:tc>
          <w:tcPr>
            <w:tcW w:w="2996" w:type="dxa"/>
            <w:vAlign w:val="center"/>
          </w:tcPr>
          <w:p w:rsidR="00E94819" w:rsidRDefault="00E94819" w:rsidP="00F32B0B">
            <w:pPr>
              <w:jc w:val="center"/>
            </w:pPr>
            <w:r>
              <w:rPr>
                <w:rFonts w:hint="eastAsia"/>
              </w:rPr>
              <w:t>２次元</w:t>
            </w:r>
          </w:p>
        </w:tc>
        <w:tc>
          <w:tcPr>
            <w:tcW w:w="3740" w:type="dxa"/>
            <w:vAlign w:val="center"/>
          </w:tcPr>
          <w:p w:rsidR="00E94819" w:rsidRDefault="00E94819" w:rsidP="00F32B0B">
            <w:pPr>
              <w:jc w:val="center"/>
            </w:pPr>
            <w:r>
              <w:rPr>
                <w:rFonts w:hint="eastAsia"/>
              </w:rPr>
              <w:t>３次元表示により，立体視が可能</w:t>
            </w:r>
          </w:p>
        </w:tc>
      </w:tr>
      <w:tr w:rsidR="00E94819" w:rsidTr="00F32B0B">
        <w:tc>
          <w:tcPr>
            <w:tcW w:w="2675" w:type="dxa"/>
            <w:vAlign w:val="center"/>
          </w:tcPr>
          <w:p w:rsidR="00E94819" w:rsidRPr="00406524" w:rsidRDefault="00E94819" w:rsidP="00F32B0B">
            <w:pPr>
              <w:jc w:val="left"/>
            </w:pPr>
            <w:r>
              <w:rPr>
                <w:rFonts w:hint="eastAsia"/>
              </w:rPr>
              <w:t>⑧健全度評価</w:t>
            </w:r>
          </w:p>
        </w:tc>
        <w:tc>
          <w:tcPr>
            <w:tcW w:w="2996" w:type="dxa"/>
            <w:vAlign w:val="center"/>
          </w:tcPr>
          <w:p w:rsidR="00E94819" w:rsidRDefault="00E94819" w:rsidP="00F32B0B">
            <w:pPr>
              <w:jc w:val="center"/>
            </w:pPr>
            <w:r>
              <w:rPr>
                <w:rFonts w:hint="eastAsia"/>
              </w:rPr>
              <w:t>－</w:t>
            </w:r>
          </w:p>
        </w:tc>
        <w:tc>
          <w:tcPr>
            <w:tcW w:w="3740" w:type="dxa"/>
            <w:vAlign w:val="center"/>
          </w:tcPr>
          <w:p w:rsidR="00E94819" w:rsidRDefault="00E94819" w:rsidP="00525732">
            <w:r>
              <w:rPr>
                <w:rFonts w:hint="eastAsia"/>
              </w:rPr>
              <w:t>標準で評価可能</w:t>
            </w:r>
            <w:r>
              <w:t>(</w:t>
            </w:r>
            <w:r>
              <w:rPr>
                <w:rFonts w:hint="eastAsia"/>
              </w:rPr>
              <w:t>顧客の基準に合わせカスタマイズすることも可能</w:t>
            </w:r>
            <w:r>
              <w:t>)</w:t>
            </w:r>
          </w:p>
        </w:tc>
      </w:tr>
      <w:tr w:rsidR="00E94819" w:rsidTr="00F32B0B">
        <w:tc>
          <w:tcPr>
            <w:tcW w:w="2675" w:type="dxa"/>
            <w:vAlign w:val="center"/>
          </w:tcPr>
          <w:p w:rsidR="00E94819" w:rsidRDefault="00E94819" w:rsidP="00F32B0B">
            <w:pPr>
              <w:jc w:val="left"/>
            </w:pPr>
            <w:r>
              <w:rPr>
                <w:rFonts w:hint="eastAsia"/>
              </w:rPr>
              <w:t>⑨</w:t>
            </w:r>
            <w:r>
              <w:t>CAD</w:t>
            </w:r>
            <w:r>
              <w:rPr>
                <w:rFonts w:hint="eastAsia"/>
              </w:rPr>
              <w:t>へのデータ変換</w:t>
            </w:r>
          </w:p>
        </w:tc>
        <w:tc>
          <w:tcPr>
            <w:tcW w:w="2996" w:type="dxa"/>
            <w:vAlign w:val="center"/>
          </w:tcPr>
          <w:p w:rsidR="00E94819" w:rsidRPr="00406524" w:rsidRDefault="00E94819" w:rsidP="00F32B0B">
            <w:pPr>
              <w:jc w:val="center"/>
            </w:pPr>
            <w:r>
              <w:rPr>
                <w:rFonts w:hint="eastAsia"/>
              </w:rPr>
              <w:t>－</w:t>
            </w:r>
          </w:p>
        </w:tc>
        <w:tc>
          <w:tcPr>
            <w:tcW w:w="3740" w:type="dxa"/>
            <w:vAlign w:val="center"/>
          </w:tcPr>
          <w:p w:rsidR="00E94819" w:rsidRDefault="00E94819" w:rsidP="00406524">
            <w:r>
              <w:t>DXF</w:t>
            </w:r>
            <w:r>
              <w:rPr>
                <w:rFonts w:hint="eastAsia"/>
              </w:rPr>
              <w:t>，</w:t>
            </w:r>
            <w:r>
              <w:t>SFC</w:t>
            </w:r>
            <w:r>
              <w:rPr>
                <w:rFonts w:hint="eastAsia"/>
              </w:rPr>
              <w:t>ファイルの入出力が可能．</w:t>
            </w:r>
            <w:r>
              <w:t>AutoCAD</w:t>
            </w:r>
            <w:r>
              <w:rPr>
                <w:rFonts w:hint="eastAsia"/>
              </w:rPr>
              <w:t>，建設</w:t>
            </w:r>
            <w:r>
              <w:t>CALS/EC</w:t>
            </w:r>
            <w:r>
              <w:rPr>
                <w:rFonts w:hint="eastAsia"/>
              </w:rPr>
              <w:t>に対応している．</w:t>
            </w:r>
          </w:p>
        </w:tc>
      </w:tr>
    </w:tbl>
    <w:p w:rsidR="00E94819" w:rsidRDefault="00E94819" w:rsidP="00F63B0B"/>
    <w:p w:rsidR="00E94819" w:rsidRDefault="00E94819" w:rsidP="00CC01C8">
      <w:pPr>
        <w:ind w:leftChars="291" w:left="31680"/>
      </w:pPr>
      <w:r w:rsidRPr="00406524">
        <w:t xml:space="preserve">d) </w:t>
      </w:r>
      <w:r w:rsidRPr="00406524">
        <w:rPr>
          <w:rFonts w:hint="eastAsia"/>
        </w:rPr>
        <w:t>性能</w:t>
      </w:r>
      <w:r w:rsidRPr="00406524">
        <w:t>(</w:t>
      </w:r>
      <w:r w:rsidRPr="00406524">
        <w:rPr>
          <w:rFonts w:hint="eastAsia"/>
        </w:rPr>
        <w:t>仕様</w:t>
      </w:r>
      <w:r w:rsidRPr="00406524">
        <w:t>)</w:t>
      </w:r>
    </w:p>
    <w:p w:rsidR="00E94819" w:rsidRDefault="00E94819" w:rsidP="00CC01C8">
      <w:pPr>
        <w:ind w:leftChars="400" w:left="31680" w:rightChars="105" w:right="31680" w:firstLineChars="100" w:firstLine="31680"/>
      </w:pPr>
      <w:r>
        <w:rPr>
          <w:rFonts w:hint="eastAsia"/>
        </w:rPr>
        <w:t>以下に</w:t>
      </w:r>
      <w:r>
        <w:t xml:space="preserve">, </w:t>
      </w:r>
      <w:r>
        <w:rPr>
          <w:rFonts w:hint="eastAsia"/>
        </w:rPr>
        <w:t>主要な機能を紹介する</w:t>
      </w:r>
      <w:r>
        <w:t>.</w:t>
      </w:r>
    </w:p>
    <w:p w:rsidR="00E94819" w:rsidRDefault="00E94819" w:rsidP="00CC01C8">
      <w:pPr>
        <w:ind w:firstLineChars="400" w:firstLine="31680"/>
      </w:pPr>
      <w:r>
        <w:rPr>
          <w:rFonts w:hint="eastAsia"/>
        </w:rPr>
        <w:t>①スケッチ図，展開画像の取り込み</w:t>
      </w:r>
    </w:p>
    <w:p w:rsidR="00E94819" w:rsidRDefault="00E94819" w:rsidP="00CC01C8">
      <w:pPr>
        <w:ind w:leftChars="400" w:left="31680" w:rightChars="105" w:right="31680" w:firstLineChars="100" w:firstLine="31680"/>
      </w:pPr>
      <w:r>
        <w:rPr>
          <w:rFonts w:hint="eastAsia"/>
        </w:rPr>
        <w:t>現地調査のスケッチおよび展開画像</w:t>
      </w:r>
      <w:r>
        <w:t>(</w:t>
      </w:r>
      <w:r>
        <w:rPr>
          <w:rFonts w:hint="eastAsia"/>
        </w:rPr>
        <w:t>図－</w:t>
      </w:r>
      <w:r>
        <w:t>5.2.9.2)</w:t>
      </w:r>
      <w:r>
        <w:rPr>
          <w:rFonts w:hint="eastAsia"/>
        </w:rPr>
        <w:t>を本システムに取り込むことができる．</w:t>
      </w:r>
    </w:p>
    <w:p w:rsidR="00E94819" w:rsidRDefault="00E94819" w:rsidP="00CC01C8">
      <w:pPr>
        <w:ind w:firstLineChars="400" w:firstLine="31680"/>
      </w:pPr>
      <w:r>
        <w:rPr>
          <w:noProof/>
        </w:rPr>
        <w:pict>
          <v:group id="グループ化 14" o:spid="_x0000_s1026" style="position:absolute;left:0;text-align:left;margin-left:143.9pt;margin-top:11.65pt;width:170.55pt;height:119.25pt;z-index:251654144" coordsize="56102,42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6102;height:42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71/PJAAAA3gAAAA8AAABkcnMvZG93bnJldi54bWxEj0trwzAQhO+F/gexgV5KIjukIXGihFJw&#10;W2gOeUKOi7V+tNbKSGri/vuqUMhxmJlvmOW6N624kPONZQXpKAFBXFjdcKXgeMiHMxA+IGtsLZOC&#10;H/KwXt3fLTHT9so7uuxDJSKEfYYK6hC6TEpf1GTQj2xHHL3SOoMhSldJ7fAa4aaV4ySZSoMNx4Ua&#10;O3qpqfjafxsF5flVb0/t5+Ft4ubl48cmzyfnVKmHQf+8ABGoD7fwf/tdKxinT8kU/u7EKyB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jvX88kAAADeAAAADwAAAAAAAAAA&#10;AAAAAACfAgAAZHJzL2Rvd25yZXYueG1sUEsFBgAAAAAEAAQA9wAAAJUDAAAAAA==&#10;">
              <v:imagedata r:id="rId4" o:title=""/>
              <v:path arrowok="t"/>
            </v:shape>
            <v:shape id="_x0000_s1028" type="#_x0000_t75" style="position:absolute;left:13430;top:6858;width:41910;height:30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kPHEAAAA3gAAAA8AAABkcnMvZG93bnJldi54bWxET9tqAjEQfRf6D2EKvohmq1JlNYqIpYVC&#10;YdUPGDfjZulmEjZR1783hYJvczjXWa4724grtaF2rOBtlIEgLp2uuVJwPHwM5yBCRNbYOCYFdwqw&#10;Xr30lphrd+OCrvtYiRTCIUcFJkafSxlKQxbDyHnixJ1dazEm2FZSt3hL4baR4yx7lxZrTg0GPW0N&#10;lb/7i1WwCe5yOHnajX90MRt8D7bGf96V6r92mwWISF18iv/dXzrNn06mM/h7J90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9kPHEAAAA3gAAAA8AAAAAAAAAAAAAAAAA&#10;nwIAAGRycy9kb3ducmV2LnhtbFBLBQYAAAAABAAEAPcAAACQAwAAAAA=&#10;">
              <v:imagedata r:id="rId5" o:title=""/>
              <v:path arrowok="t"/>
            </v:shape>
          </v:group>
        </w:pict>
      </w: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bookmarkStart w:id="0" w:name="_GoBack"/>
      <w:bookmarkEnd w:id="0"/>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1404" w:firstLine="31680"/>
      </w:pPr>
      <w:r w:rsidRPr="00D71C39">
        <w:rPr>
          <w:rFonts w:hint="eastAsia"/>
        </w:rPr>
        <w:t>図</w:t>
      </w:r>
      <w:r>
        <w:rPr>
          <w:rFonts w:hint="eastAsia"/>
        </w:rPr>
        <w:t>－</w:t>
      </w:r>
      <w:r w:rsidRPr="00D71C39">
        <w:t xml:space="preserve">5.2.9.1  </w:t>
      </w:r>
      <w:r>
        <w:rPr>
          <w:rFonts w:hint="eastAsia"/>
        </w:rPr>
        <w:t>展開画像</w:t>
      </w:r>
      <w:r w:rsidRPr="00D71C39">
        <w:rPr>
          <w:rFonts w:hint="eastAsia"/>
        </w:rPr>
        <w:t>の取込み</w:t>
      </w:r>
    </w:p>
    <w:p w:rsidR="00E94819" w:rsidRDefault="00E94819" w:rsidP="00CC01C8">
      <w:pPr>
        <w:ind w:firstLineChars="400" w:firstLine="31680"/>
      </w:pPr>
    </w:p>
    <w:p w:rsidR="00E94819" w:rsidRDefault="00E94819" w:rsidP="00CC01C8">
      <w:pPr>
        <w:ind w:firstLineChars="400" w:firstLine="31680"/>
      </w:pPr>
      <w:r w:rsidRPr="00DB4C50">
        <w:rPr>
          <w:rFonts w:hint="eastAsia"/>
        </w:rPr>
        <w:t>②変状展開図の作成</w:t>
      </w:r>
    </w:p>
    <w:p w:rsidR="00E94819" w:rsidRDefault="00E94819" w:rsidP="00CC01C8">
      <w:pPr>
        <w:ind w:leftChars="400" w:left="31680" w:rightChars="105" w:right="31680" w:firstLineChars="100" w:firstLine="31680"/>
        <w:rPr>
          <w:color w:val="FF0000"/>
        </w:rPr>
      </w:pPr>
      <w:r>
        <w:rPr>
          <w:noProof/>
        </w:rPr>
        <w:pict>
          <v:shape id="Picture 2" o:spid="_x0000_s1029" type="#_x0000_t75" style="position:absolute;left:0;text-align:left;margin-left:171.1pt;margin-top:25.85pt;width:134.95pt;height:100.45pt;z-index:251656192;visibility:visible">
            <v:imagedata r:id="rId6" o:title=""/>
          </v:shape>
        </w:pict>
      </w:r>
      <w:r>
        <w:rPr>
          <w:rFonts w:hint="eastAsia"/>
          <w:color w:val="FF0000"/>
        </w:rPr>
        <w:t>画像上から変状（ひび割れ，漏水，はく落等）をトレースし，変状展開図を作成することができる．</w:t>
      </w:r>
    </w:p>
    <w:p w:rsidR="00E94819" w:rsidRDefault="00E94819" w:rsidP="00CC01C8">
      <w:pPr>
        <w:ind w:leftChars="400" w:left="31680" w:rightChars="105" w:right="31680" w:firstLineChars="100" w:firstLine="31680"/>
        <w:rPr>
          <w:color w:val="FF0000"/>
        </w:rPr>
      </w:pPr>
    </w:p>
    <w:p w:rsidR="00E94819" w:rsidRDefault="00E94819" w:rsidP="00CC01C8">
      <w:pPr>
        <w:ind w:leftChars="400" w:left="31680" w:rightChars="105" w:right="31680" w:firstLineChars="100" w:firstLine="31680"/>
        <w:rPr>
          <w:color w:val="FF0000"/>
        </w:rPr>
      </w:pPr>
    </w:p>
    <w:p w:rsidR="00E94819" w:rsidRDefault="00E94819" w:rsidP="00CC01C8">
      <w:pPr>
        <w:ind w:leftChars="400" w:left="31680" w:rightChars="105" w:right="31680" w:firstLineChars="100" w:firstLine="31680"/>
        <w:rPr>
          <w:color w:val="FF0000"/>
        </w:rPr>
      </w:pPr>
    </w:p>
    <w:p w:rsidR="00E94819" w:rsidRDefault="00E94819" w:rsidP="00CC01C8">
      <w:pPr>
        <w:ind w:leftChars="400" w:left="31680" w:rightChars="105" w:right="31680" w:firstLineChars="100" w:firstLine="31680"/>
        <w:rPr>
          <w:color w:val="FF0000"/>
        </w:rPr>
      </w:pPr>
    </w:p>
    <w:p w:rsidR="00E94819" w:rsidRDefault="00E94819" w:rsidP="00CC01C8">
      <w:pPr>
        <w:ind w:leftChars="400" w:left="31680" w:rightChars="105" w:right="31680" w:firstLineChars="100" w:firstLine="31680"/>
        <w:rPr>
          <w:color w:val="FF0000"/>
        </w:rPr>
      </w:pPr>
    </w:p>
    <w:p w:rsidR="00E94819" w:rsidRDefault="00E94819" w:rsidP="00CC01C8">
      <w:pPr>
        <w:ind w:leftChars="400" w:left="31680" w:rightChars="105" w:right="31680" w:firstLineChars="100" w:firstLine="31680"/>
        <w:rPr>
          <w:color w:val="FF0000"/>
        </w:rPr>
      </w:pPr>
    </w:p>
    <w:p w:rsidR="00E94819" w:rsidRDefault="00E94819" w:rsidP="00CC01C8">
      <w:pPr>
        <w:ind w:leftChars="400" w:left="31680" w:rightChars="105" w:right="31680" w:firstLineChars="100" w:firstLine="31680"/>
      </w:pPr>
      <w:r>
        <w:rPr>
          <w:color w:val="FF0000"/>
        </w:rPr>
        <w:t xml:space="preserve"> </w:t>
      </w:r>
    </w:p>
    <w:p w:rsidR="00E94819" w:rsidRPr="00877783" w:rsidRDefault="00E94819" w:rsidP="00CC01C8">
      <w:pPr>
        <w:tabs>
          <w:tab w:val="left" w:pos="1286"/>
        </w:tabs>
        <w:ind w:firstLineChars="1607" w:firstLine="31680"/>
        <w:rPr>
          <w:color w:val="FF0000"/>
        </w:rPr>
      </w:pPr>
      <w:r w:rsidRPr="00877783">
        <w:rPr>
          <w:rFonts w:hint="eastAsia"/>
          <w:color w:val="FF0000"/>
        </w:rPr>
        <w:t>写真－</w:t>
      </w:r>
      <w:r>
        <w:rPr>
          <w:color w:val="FF0000"/>
        </w:rPr>
        <w:t>5</w:t>
      </w:r>
      <w:r w:rsidRPr="00877783">
        <w:rPr>
          <w:color w:val="FF0000"/>
        </w:rPr>
        <w:t xml:space="preserve">.2.9.2 </w:t>
      </w:r>
      <w:r w:rsidRPr="00877783">
        <w:rPr>
          <w:rFonts w:hint="eastAsia"/>
          <w:color w:val="FF0000"/>
        </w:rPr>
        <w:t>変状トレース状況</w:t>
      </w:r>
    </w:p>
    <w:p w:rsidR="00E94819" w:rsidRDefault="00E94819" w:rsidP="00DB4C50"/>
    <w:p w:rsidR="00E94819" w:rsidRDefault="00E94819" w:rsidP="00DB4C50">
      <w:r>
        <w:rPr>
          <w:noProof/>
        </w:rPr>
        <w:pict>
          <v:group id="グループ化 15" o:spid="_x0000_s1030" style="position:absolute;left:0;text-align:left;margin-left:74.85pt;margin-top:3.05pt;width:336.05pt;height:128.6pt;z-index:251655168" coordsize="52197,14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">
            <o:lock v:ext="edit" aspectratio="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31" type="#_x0000_t67" style="position:absolute;left:24670;top:6667;width:3124;height:339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MAsEA&#10;AADbAAAADwAAAGRycy9kb3ducmV2LnhtbERPTYvCMBC9C/6HMII3TV1Q3GoUUVZE9LDqxdvYjG21&#10;mZQm2vrvNwuCt3m8z5nOG1OIJ1Uut6xg0I9AECdW55wqOB1/emMQziNrLCyTghc5mM/arSnG2tb8&#10;S8+DT0UIYRejgsz7MpbSJRkZdH1bEgfuaiuDPsAqlbrCOoSbQn5F0UgazDk0ZFjSMqPkfngYBTa6&#10;nm+4r8fD4nu/vuy2q3S3uSnV7TSLCQhPjf+I3+6NDvNH8P9LO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zALBAAAA2wAAAA8AAAAAAAAAAAAAAAAAmAIAAGRycy9kb3du&#10;cmV2LnhtbFBLBQYAAAAABAAEAPUAAACGAwAAAAA=&#10;" adj="11668,5876" fillcolor="yellow" strokecolor="windowText" strokeweight="1pt">
              <v:textbox style="layout-flow:vertical-ideographic"/>
            </v:shape>
            <v:shape id="Picture 10" o:spid="_x0000_s1032" type="#_x0000_t75" style="position:absolute;width:22193;height:1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XtazBAAAA2wAAAA8AAABkcnMvZG93bnJldi54bWxET0uLwjAQvgv+hzDCXkTTXfBVjSKKIHtQ&#10;fIB4G5qxrTaT0mS1+++NIHibj+85k1ltCnGnyuWWFXx3IxDEidU5pwqOh1VnCMJ5ZI2FZVLwTw5m&#10;02ZjgrG2D97Rfe9TEULYxagg876MpXRJRgZd15bEgbvYyqAPsEqlrvARwk0hf6KoLw3mHBoyLGmR&#10;UXLb/xkFy2G7t3DL3zNu3W5z7V89nXojpb5a9XwMwlPtP+K3e63D/AG8fgkHy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XtazBAAAA2wAAAA8AAAAAAAAAAAAAAAAAnwIA&#10;AGRycy9kb3ducmV2LnhtbFBLBQYAAAAABAAEAPcAAACNAwAAAAA=&#10;">
              <v:imagedata r:id="rId7" o:title=""/>
              <v:path arrowok="t"/>
            </v:shape>
            <v:shape id="_x0000_s1033" type="#_x0000_t75" style="position:absolute;left:30003;width:22194;height:1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YfEAAAA2wAAAA8AAABkcnMvZG93bnJldi54bWxEj0FrwzAMhe+D/QejwW6r08FGl9UtY9BS&#10;ekvaQ3MTsZZki2UTu03676dDoTeJ9/Tep+V6cr260BA7zwbmswwUce1tx42B42HzsgAVE7LF3jMZ&#10;uFKE9erxYYm59SMXdClToySEY44G2pRCrnWsW3IYZz4Qi/bjB4dJ1qHRdsBRwl2vX7PsXTvsWBpa&#10;DPTdUv1Xnp2BcPqoxuK03YXKF2m+2b/9dmVlzPPT9PUJKtGU7ubb9c4KvsDKLzKAX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TYfEAAAA2wAAAA8AAAAAAAAAAAAAAAAA&#10;nwIAAGRycy9kb3ducmV2LnhtbFBLBQYAAAAABAAEAPcAAACQAwAAAAA=&#10;">
              <v:imagedata r:id="rId8" o:title=""/>
              <v:path arrowok="t"/>
            </v:shape>
          </v:group>
        </w:pict>
      </w:r>
    </w:p>
    <w:p w:rsidR="00E94819" w:rsidRDefault="00E94819" w:rsidP="00DB4C50"/>
    <w:p w:rsidR="00E94819" w:rsidRDefault="00E94819" w:rsidP="00DB4C50">
      <w:pPr>
        <w:tabs>
          <w:tab w:val="left" w:pos="2568"/>
        </w:tabs>
      </w:pPr>
    </w:p>
    <w:p w:rsidR="00E94819" w:rsidRPr="00877783" w:rsidRDefault="00E94819" w:rsidP="00DB4C50"/>
    <w:p w:rsidR="00E94819" w:rsidRPr="00877783" w:rsidRDefault="00E94819" w:rsidP="00DB4C50"/>
    <w:p w:rsidR="00E94819" w:rsidRPr="00877783" w:rsidRDefault="00E94819" w:rsidP="00DB4C50"/>
    <w:p w:rsidR="00E94819" w:rsidRPr="00877783" w:rsidRDefault="00E94819" w:rsidP="00DB4C50"/>
    <w:p w:rsidR="00E94819" w:rsidRDefault="00E94819" w:rsidP="00DB4C50">
      <w:pPr>
        <w:jc w:val="center"/>
        <w:rPr>
          <w:color w:val="FF0000"/>
        </w:rPr>
      </w:pPr>
    </w:p>
    <w:p w:rsidR="00E94819" w:rsidRDefault="00E94819" w:rsidP="00DB4C50">
      <w:pPr>
        <w:jc w:val="center"/>
        <w:rPr>
          <w:color w:val="FF0000"/>
        </w:rPr>
      </w:pPr>
    </w:p>
    <w:p w:rsidR="00E94819" w:rsidRPr="00877783" w:rsidRDefault="00E94819" w:rsidP="00DB4C50">
      <w:pPr>
        <w:jc w:val="center"/>
        <w:rPr>
          <w:color w:val="FF0000"/>
        </w:rPr>
      </w:pPr>
      <w:r w:rsidRPr="00877783">
        <w:rPr>
          <w:rFonts w:hint="eastAsia"/>
          <w:color w:val="FF0000"/>
        </w:rPr>
        <w:t>図－</w:t>
      </w:r>
      <w:r>
        <w:rPr>
          <w:color w:val="FF0000"/>
        </w:rPr>
        <w:t>5</w:t>
      </w:r>
      <w:r w:rsidRPr="00877783">
        <w:rPr>
          <w:color w:val="FF0000"/>
        </w:rPr>
        <w:t xml:space="preserve">.2.9.3 </w:t>
      </w:r>
      <w:r w:rsidRPr="00877783">
        <w:rPr>
          <w:rFonts w:hint="eastAsia"/>
          <w:color w:val="FF0000"/>
        </w:rPr>
        <w:t>変状展開図作成</w:t>
      </w:r>
    </w:p>
    <w:p w:rsidR="00E94819" w:rsidRDefault="00E94819" w:rsidP="00CC01C8">
      <w:pPr>
        <w:ind w:firstLineChars="400" w:firstLine="31680"/>
      </w:pPr>
      <w:r w:rsidRPr="00DB4C50">
        <w:rPr>
          <w:rFonts w:hint="eastAsia"/>
        </w:rPr>
        <w:t>③数量自動計算</w:t>
      </w:r>
    </w:p>
    <w:p w:rsidR="00E94819" w:rsidRDefault="00E94819" w:rsidP="00CC01C8">
      <w:pPr>
        <w:ind w:leftChars="400" w:left="31680" w:rightChars="105" w:right="31680" w:firstLineChars="100" w:firstLine="31680"/>
      </w:pPr>
      <w:r>
        <w:rPr>
          <w:rFonts w:hint="eastAsia"/>
        </w:rPr>
        <w:t>ひび割れの始点・終点の座標計算，長さの計算，面的変状の面積計算などを自動的に行い，区間毎の集計計算も変状種別毎に自動的に集計，ひび割れ密度も自動的に計算できる．</w:t>
      </w:r>
    </w:p>
    <w:p w:rsidR="00E94819" w:rsidRDefault="00E94819" w:rsidP="00CC01C8">
      <w:pPr>
        <w:ind w:leftChars="400" w:left="31680" w:rightChars="105" w:right="31680" w:firstLineChars="100" w:firstLine="31680"/>
      </w:pPr>
      <w:r>
        <w:rPr>
          <w:rFonts w:hint="eastAsia"/>
        </w:rPr>
        <w:t>また，各補修計画を作成する概算費用算出のための利用も可能である．</w:t>
      </w:r>
    </w:p>
    <w:p w:rsidR="00E94819" w:rsidRDefault="00E94819" w:rsidP="00CC01C8">
      <w:pPr>
        <w:ind w:firstLineChars="400" w:firstLine="31680"/>
      </w:pPr>
      <w:r>
        <w:rPr>
          <w:noProof/>
        </w:rPr>
        <w:pict>
          <v:shape id="Picture 11" o:spid="_x0000_s1034" type="#_x0000_t75" style="position:absolute;left:0;text-align:left;margin-left:171.2pt;margin-top:5.45pt;width:137.5pt;height:105.15pt;z-index:251657216;visibility:visible">
            <v:imagedata r:id="rId9" o:title=""/>
          </v:shape>
        </w:pict>
      </w: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1505" w:firstLine="31680"/>
      </w:pPr>
      <w:r w:rsidRPr="00877783">
        <w:rPr>
          <w:rFonts w:hint="eastAsia"/>
          <w:color w:val="FF0000"/>
        </w:rPr>
        <w:t>図－</w:t>
      </w:r>
      <w:r>
        <w:rPr>
          <w:color w:val="FF0000"/>
        </w:rPr>
        <w:t>5</w:t>
      </w:r>
      <w:r w:rsidRPr="00877783">
        <w:rPr>
          <w:color w:val="FF0000"/>
        </w:rPr>
        <w:t>.2.9.</w:t>
      </w:r>
      <w:r>
        <w:rPr>
          <w:color w:val="FF0000"/>
        </w:rPr>
        <w:t>4</w:t>
      </w:r>
      <w:r w:rsidRPr="00877783">
        <w:rPr>
          <w:color w:val="FF0000"/>
        </w:rPr>
        <w:t xml:space="preserve"> </w:t>
      </w:r>
      <w:r w:rsidRPr="00877783">
        <w:rPr>
          <w:rFonts w:hint="eastAsia"/>
          <w:color w:val="FF0000"/>
        </w:rPr>
        <w:t>変状</w:t>
      </w:r>
      <w:r>
        <w:rPr>
          <w:rFonts w:hint="eastAsia"/>
          <w:color w:val="FF0000"/>
        </w:rPr>
        <w:t>数量計算の自動化</w:t>
      </w:r>
    </w:p>
    <w:p w:rsidR="00E94819" w:rsidRDefault="00E94819" w:rsidP="00CC01C8">
      <w:pPr>
        <w:ind w:firstLineChars="400" w:firstLine="31680"/>
      </w:pPr>
      <w:r>
        <w:rPr>
          <w:rFonts w:hint="eastAsia"/>
        </w:rPr>
        <w:t xml:space="preserve">　④データ管理</w:t>
      </w:r>
    </w:p>
    <w:p w:rsidR="00E94819" w:rsidRDefault="00E94819" w:rsidP="00CC01C8">
      <w:pPr>
        <w:ind w:leftChars="400" w:left="31680" w:rightChars="105" w:right="31680" w:firstLineChars="100" w:firstLine="31680"/>
      </w:pPr>
      <w:r w:rsidRPr="002D55B4">
        <w:rPr>
          <w:rFonts w:hint="eastAsia"/>
        </w:rPr>
        <w:t>フォルダー機能により</w:t>
      </w:r>
      <w:r>
        <w:rPr>
          <w:rFonts w:hint="eastAsia"/>
        </w:rPr>
        <w:t>，</w:t>
      </w:r>
      <w:r w:rsidRPr="002D55B4">
        <w:rPr>
          <w:rFonts w:hint="eastAsia"/>
        </w:rPr>
        <w:t>多年度にわたる調査履歴</w:t>
      </w:r>
      <w:r w:rsidRPr="002D55B4">
        <w:t>(</w:t>
      </w:r>
      <w:r>
        <w:rPr>
          <w:rFonts w:hint="eastAsia"/>
        </w:rPr>
        <w:t>ひび割れ</w:t>
      </w:r>
      <w:r w:rsidRPr="002D55B4">
        <w:rPr>
          <w:rFonts w:hint="eastAsia"/>
        </w:rPr>
        <w:t>の進行状況</w:t>
      </w:r>
      <w:r>
        <w:t>)</w:t>
      </w:r>
      <w:r w:rsidRPr="002D55B4">
        <w:rPr>
          <w:rFonts w:hint="eastAsia"/>
        </w:rPr>
        <w:t>および補修履歴を容易に表示し</w:t>
      </w:r>
      <w:r>
        <w:rPr>
          <w:rFonts w:hint="eastAsia"/>
        </w:rPr>
        <w:t>，</w:t>
      </w:r>
      <w:r w:rsidRPr="002D55B4">
        <w:rPr>
          <w:rFonts w:hint="eastAsia"/>
        </w:rPr>
        <w:t>過去情報の一元管理をすることができる</w:t>
      </w:r>
      <w:r>
        <w:rPr>
          <w:rFonts w:hint="eastAsia"/>
        </w:rPr>
        <w:t>．</w:t>
      </w:r>
    </w:p>
    <w:p w:rsidR="00E94819" w:rsidRDefault="00E94819" w:rsidP="00CC01C8">
      <w:pPr>
        <w:ind w:firstLineChars="400" w:firstLine="31680"/>
      </w:pPr>
      <w:r>
        <w:rPr>
          <w:noProof/>
        </w:rPr>
        <w:pict>
          <v:group id="グループ化 22" o:spid="_x0000_s1035" style="position:absolute;left:0;text-align:left;margin-left:48.15pt;margin-top:7.85pt;width:357.25pt;height:149.05pt;z-index:251658240" coordorigin="-26889" coordsize="100804,4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">
            <o:lock v:ext="edit" aspectratio="t"/>
            <v:shape id="Picture 7" o:spid="_x0000_s1036" type="#_x0000_t75" style="position:absolute;width:56136;height:420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iyfCAAAA3gAAAA8AAABkcnMvZG93bnJldi54bWxEj0+rwjAQxO8P/A5hBS8PTX2KlWoUEZ7o&#10;0T94Xpq1LTab0kSN394Igsdhdn6zM18GU4s7ta6yrGA4SEAQ51ZXXCg4Hf/7UxDOI2usLZOCJzlY&#10;Ljo/c8y0ffCe7gdfiAhhl6GC0vsmk9LlJRl0A9sQR+9iW4M+yraQusVHhJta/iXJRBqsODaU2NC6&#10;pPx6uJn4RjORYbM+h3SXjGmkxze0/KtUrxtWMxCegv8ef9JbrSBNp6MhvOdEBs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0YsnwgAAAN4AAAAPAAAAAAAAAAAAAAAAAJ8C&#10;AABkcnMvZG93bnJldi54bWxQSwUGAAAAAAQABAD3AAAAjgMAAAAA&#10;">
              <v:imagedata r:id="rId10"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37" type="#_x0000_t62" style="position:absolute;left:48172;top:3498;width:25743;height:6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b18gA&#10;AADeAAAADwAAAGRycy9kb3ducmV2LnhtbESP3WrCQBSE7wXfYTlCb0Q3plBDzCqiFAr1wtg+wCF7&#10;8tNmz8bs1sQ+fbdQ6OUwM98w2W40rbhR7xrLClbLCARxYXXDlYL3t+dFAsJ5ZI2tZVJwJwe77XSS&#10;YartwDndLr4SAcIuRQW1910qpStqMuiWtiMOXml7gz7IvpK6xyHATSvjKHqSBhsOCzV2dKip+Lx8&#10;GQXnjzK5HobqNZ7fY30aTt95fj4q9TAb9xsQnkb/H/5rv2gF63XyGMPvnXAF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BvXyAAAAN4AAAAPAAAAAAAAAAAAAAAAAJgCAABk&#10;cnMvZG93bnJldi54bWxQSwUGAAAAAAQABAD1AAAAjQMAAAAA&#10;" adj="3113,41049" fillcolor="yellow" strokecolor="white">
              <v:textbox>
                <w:txbxContent>
                  <w:p w:rsidR="00E94819" w:rsidRPr="002E4E31" w:rsidRDefault="00E94819" w:rsidP="002D55B4">
                    <w:pPr>
                      <w:pStyle w:val="NormalWeb"/>
                      <w:spacing w:before="0" w:beforeAutospacing="0" w:after="0" w:afterAutospacing="0"/>
                      <w:jc w:val="center"/>
                      <w:textAlignment w:val="baseline"/>
                      <w:rPr>
                        <w:sz w:val="18"/>
                        <w:szCs w:val="18"/>
                      </w:rPr>
                    </w:pPr>
                    <w:r w:rsidRPr="002E4E31">
                      <w:rPr>
                        <w:rFonts w:ascii="Tahoma" w:cs="+mn-cs" w:hint="eastAsia"/>
                        <w:color w:val="000099"/>
                        <w:kern w:val="24"/>
                        <w:sz w:val="18"/>
                        <w:szCs w:val="18"/>
                      </w:rPr>
                      <w:t>初回データ</w:t>
                    </w:r>
                  </w:p>
                </w:txbxContent>
              </v:textbox>
            </v:shape>
            <v:shape id="AutoShape 9" o:spid="_x0000_s1038" type="#_x0000_t62" style="position:absolute;left:42899;top:30170;width:23468;height:60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cqccA&#10;AADeAAAADwAAAGRycy9kb3ducmV2LnhtbESPQWuDQBSE74X8h+UFeqtrIlQx2YQQEEophVovvT3c&#10;FzVx34q7Jqa/vlso9DjMzDfMdj+bXlxpdJ1lBasoBkFcW91xo6D6LJ4yEM4ja+wtk4I7OdjvFg9b&#10;zLW98QddS9+IAGGXo4LW+yGX0tUtGXSRHYiDd7KjQR/k2Eg94i3ATS/XcfwsDXYcFloc6NhSfSkn&#10;o+A7KbLpvZqK85tsplf66pJC3pV6XM6HDQhPs/8P/7VftII0zZIEfu+E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eXKnHAAAA3gAAAA8AAAAAAAAAAAAAAAAAmAIAAGRy&#10;cy9kb3ducmV2LnhtbFBLBQYAAAAABAAEAPUAAACMAwAAAAA=&#10;" adj="-5507,-5906" fillcolor="#92d050" strokecolor="white">
              <v:textbox>
                <w:txbxContent>
                  <w:p w:rsidR="00E94819" w:rsidRPr="002E4E31" w:rsidRDefault="00E94819" w:rsidP="002D55B4">
                    <w:pPr>
                      <w:pStyle w:val="NormalWeb"/>
                      <w:spacing w:before="0" w:beforeAutospacing="0" w:after="0" w:afterAutospacing="0"/>
                      <w:jc w:val="center"/>
                      <w:textAlignment w:val="baseline"/>
                      <w:rPr>
                        <w:sz w:val="18"/>
                        <w:szCs w:val="18"/>
                      </w:rPr>
                    </w:pPr>
                    <w:r w:rsidRPr="002E4E31">
                      <w:rPr>
                        <w:rFonts w:ascii="Tahoma" w:hAnsi="Tahoma" w:cs="+mn-cs"/>
                        <w:color w:val="000099"/>
                        <w:kern w:val="24"/>
                        <w:sz w:val="18"/>
                        <w:szCs w:val="18"/>
                      </w:rPr>
                      <w:t>2</w:t>
                    </w:r>
                    <w:r w:rsidRPr="002E4E31">
                      <w:rPr>
                        <w:rFonts w:ascii="Tahoma" w:cs="+mn-cs" w:hint="eastAsia"/>
                        <w:color w:val="000099"/>
                        <w:kern w:val="24"/>
                        <w:sz w:val="18"/>
                        <w:szCs w:val="18"/>
                      </w:rPr>
                      <w:t>回目データ</w:t>
                    </w:r>
                  </w:p>
                </w:txbxContent>
              </v:textbox>
            </v:shape>
            <v:shape id="AutoShape 10" o:spid="_x0000_s1039" type="#_x0000_t62" style="position:absolute;left:7234;top:36250;width:19932;height:5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2tMcA&#10;AADeAAAADwAAAGRycy9kb3ducmV2LnhtbESPQWvCQBSE74L/YXlCL1I3VTESXaUItoKC1nrp7ZF9&#10;JsHs25DdavTXu4LgcZiZb5jpvDGlOFPtCssKPnoRCOLU6oIzBYff5fsYhPPIGkvLpOBKDuazdmuK&#10;ibYX/qHz3mciQNglqCD3vkqkdGlOBl3PVsTBO9raoA+yzqSu8RLgppT9KBpJgwWHhRwrWuSUnvb/&#10;RoGLm/6hWG/Mbji66e7X31Hq761Sb53mcwLCU+Nf4Wd7pRXE8XgwhM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HNrTHAAAA3gAAAA8AAAAAAAAAAAAAAAAAmAIAAGRy&#10;cy9kb3ducmV2LnhtbFBLBQYAAAAABAAEAPUAAACMAwAAAAA=&#10;" adj="19801,-39424" fillcolor="#00b050" strokecolor="white">
              <v:textbox>
                <w:txbxContent>
                  <w:p w:rsidR="00E94819" w:rsidRPr="002E4E31" w:rsidRDefault="00E94819" w:rsidP="002D55B4">
                    <w:pPr>
                      <w:pStyle w:val="NormalWeb"/>
                      <w:spacing w:before="0" w:beforeAutospacing="0" w:after="0" w:afterAutospacing="0"/>
                      <w:jc w:val="center"/>
                      <w:textAlignment w:val="baseline"/>
                      <w:rPr>
                        <w:sz w:val="18"/>
                        <w:szCs w:val="18"/>
                      </w:rPr>
                    </w:pPr>
                    <w:r w:rsidRPr="002E4E31">
                      <w:rPr>
                        <w:rFonts w:ascii="Tahoma" w:cs="+mn-cs" w:hint="eastAsia"/>
                        <w:color w:val="000099"/>
                        <w:kern w:val="24"/>
                        <w:sz w:val="18"/>
                        <w:szCs w:val="18"/>
                      </w:rPr>
                      <w:t>補修データ</w:t>
                    </w:r>
                  </w:p>
                </w:txbxContent>
              </v:textbox>
            </v:shape>
            <v:shape id="AutoShape 10" o:spid="_x0000_s1040" type="#_x0000_t62" style="position:absolute;left:-26889;width:26893;height:65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XfcUA&#10;AADbAAAADwAAAGRycy9kb3ducmV2LnhtbESPQWvCQBSE74L/YXmCF9FdBUubugkiiNIWoan0/Mi+&#10;JqHZtyG7xrS/vlsQPA4z8w2zyQbbiJ46XzvWsFwoEMSFMzWXGs4f+/kjCB+QDTaOScMPecjS8WiD&#10;iXFXfqc+D6WIEPYJaqhCaBMpfVGRRb9wLXH0vlxnMUTZldJ0eI1w28iVUg/SYs1xocKWdhUV3/nF&#10;ahjMLHy+Hp7WdX96UW9qfdjuflnr6WTYPoMINIR7+NY+Gg2rJfx/i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xd9xQAAANsAAAAPAAAAAAAAAAAAAAAAAJgCAABkcnMv&#10;ZG93bnJldi54bWxQSwUGAAAAAAQABAD1AAAAigMAAAAA&#10;" adj="22691,36386" fillcolor="red" strokecolor="white">
              <v:textbox>
                <w:txbxContent>
                  <w:p w:rsidR="00E94819" w:rsidRPr="002D55B4" w:rsidRDefault="00E94819" w:rsidP="002D55B4">
                    <w:pPr>
                      <w:pStyle w:val="NormalWeb"/>
                      <w:spacing w:before="0" w:beforeAutospacing="0" w:after="0" w:afterAutospacing="0"/>
                      <w:jc w:val="center"/>
                      <w:textAlignment w:val="baseline"/>
                      <w:rPr>
                        <w:sz w:val="18"/>
                        <w:szCs w:val="18"/>
                      </w:rPr>
                    </w:pPr>
                    <w:r w:rsidRPr="002D55B4">
                      <w:rPr>
                        <w:rFonts w:ascii="Tahoma" w:cs="+mn-cs" w:hint="eastAsia"/>
                        <w:color w:val="000099"/>
                        <w:kern w:val="24"/>
                        <w:sz w:val="18"/>
                        <w:szCs w:val="18"/>
                      </w:rPr>
                      <w:t>フォルダーで年度管理</w:t>
                    </w:r>
                  </w:p>
                </w:txbxContent>
              </v:textbox>
            </v:shape>
          </v:group>
        </w:pict>
      </w: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7811EB"/>
    <w:p w:rsidR="00E94819" w:rsidRDefault="00E94819" w:rsidP="00CC01C8">
      <w:pPr>
        <w:ind w:firstLineChars="1607" w:firstLine="31680"/>
      </w:pPr>
      <w:r w:rsidRPr="00877783">
        <w:rPr>
          <w:rFonts w:hint="eastAsia"/>
          <w:color w:val="FF0000"/>
        </w:rPr>
        <w:t>図－</w:t>
      </w:r>
      <w:r>
        <w:rPr>
          <w:color w:val="FF0000"/>
        </w:rPr>
        <w:t>5</w:t>
      </w:r>
      <w:r w:rsidRPr="00877783">
        <w:rPr>
          <w:color w:val="FF0000"/>
        </w:rPr>
        <w:t>.2.9.</w:t>
      </w:r>
      <w:r>
        <w:rPr>
          <w:color w:val="FF0000"/>
        </w:rPr>
        <w:t>5</w:t>
      </w:r>
      <w:r w:rsidRPr="00877783">
        <w:rPr>
          <w:color w:val="FF0000"/>
        </w:rPr>
        <w:t xml:space="preserve"> </w:t>
      </w:r>
      <w:r>
        <w:rPr>
          <w:rFonts w:hint="eastAsia"/>
          <w:color w:val="FF0000"/>
        </w:rPr>
        <w:t>データの管理</w:t>
      </w:r>
    </w:p>
    <w:p w:rsidR="00E94819" w:rsidRDefault="00E94819" w:rsidP="00CC01C8">
      <w:pPr>
        <w:ind w:firstLineChars="400" w:firstLine="31680"/>
      </w:pPr>
    </w:p>
    <w:p w:rsidR="00E94819" w:rsidRDefault="00E94819" w:rsidP="00CC01C8">
      <w:pPr>
        <w:ind w:firstLineChars="400" w:firstLine="31680"/>
      </w:pPr>
      <w:r>
        <w:rPr>
          <w:rFonts w:hint="eastAsia"/>
        </w:rPr>
        <w:t>⑤写真，ファイルの表示</w:t>
      </w:r>
    </w:p>
    <w:p w:rsidR="00E94819" w:rsidRDefault="00E94819" w:rsidP="00CC01C8">
      <w:pPr>
        <w:ind w:leftChars="400" w:left="31680" w:rightChars="105" w:right="31680" w:firstLineChars="100" w:firstLine="31680"/>
      </w:pPr>
      <w:r>
        <w:rPr>
          <w:rFonts w:hint="eastAsia"/>
        </w:rPr>
        <w:t>画面の展開図上に写真やファイル</w:t>
      </w:r>
      <w:r>
        <w:t>(Excel</w:t>
      </w:r>
      <w:r>
        <w:rPr>
          <w:rFonts w:hint="eastAsia"/>
        </w:rPr>
        <w:t>，</w:t>
      </w:r>
      <w:r>
        <w:t>Word</w:t>
      </w:r>
      <w:r>
        <w:rPr>
          <w:rFonts w:hint="eastAsia"/>
        </w:rPr>
        <w:t>，</w:t>
      </w:r>
      <w:r>
        <w:t>PDF</w:t>
      </w:r>
      <w:r>
        <w:rPr>
          <w:rFonts w:hint="eastAsia"/>
        </w:rPr>
        <w:t>，打音調査結果ファイル，変位計計測結果ファイル等</w:t>
      </w:r>
      <w:r>
        <w:t xml:space="preserve">) </w:t>
      </w:r>
      <w:r>
        <w:rPr>
          <w:rFonts w:hint="eastAsia"/>
        </w:rPr>
        <w:t>を添付することができる</w:t>
      </w:r>
      <w:r>
        <w:t>.</w:t>
      </w:r>
    </w:p>
    <w:p w:rsidR="00E94819" w:rsidRDefault="00E94819" w:rsidP="00CC01C8">
      <w:pPr>
        <w:ind w:firstLineChars="400" w:firstLine="31680"/>
      </w:pPr>
      <w:r>
        <w:rPr>
          <w:noProof/>
        </w:rPr>
        <w:pict>
          <v:group id="グループ化 78851" o:spid="_x0000_s1041" style="position:absolute;left:0;text-align:left;margin-left:149.6pt;margin-top:642pt;width:218.75pt;height:114.7pt;z-index:251659264;mso-position-vertical-relative:page" coordsize="94162,496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">
            <o:lock v:ext="edit" aspectratio="t"/>
            <v:shape id="Picture 4" o:spid="_x0000_s1042" type="#_x0000_t75" style="position:absolute;top:715;width:56136;height:420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DLTGAAAA3gAAAA8AAABkcnMvZG93bnJldi54bWxEj0FrwkAUhO8F/8PyhN50Y0qDpK4iitAe&#10;jSJ6e82+JqHZt3F3a+K/7xaEHoeZ+YZZrAbTihs531hWMJsmIIhLqxuuFBwPu8kchA/IGlvLpOBO&#10;HlbL0dMCc2173tOtCJWIEPY5KqhD6HIpfVmTQT+1HXH0vqwzGKJ0ldQO+wg3rUyTJJMGG44LNXa0&#10;qan8Ln6MAnnZf4ZDn51ccabtZnfvMnn9UOp5PKzfQAQawn/40X7XCtL09SWFvzvxC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EMtMYAAADeAAAADwAAAAAAAAAAAAAA&#10;AACfAgAAZHJzL2Rvd25yZXYueG1sUEsFBgAAAAAEAAQA9wAAAJIDAAAAAA==&#10;">
              <v:imagedata r:id="rId11" o:title=""/>
              <v:path arrowok="t"/>
            </v:shape>
            <v:shape id="Picture 6" o:spid="_x0000_s1043" type="#_x0000_t75" alt="pic_008" style="position:absolute;left:52160;width:30692;height:25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G5zHAAAA3gAAAA8AAABkcnMvZG93bnJldi54bWxEj91qAjEUhO8LfYdwhN5pYvFn2RqlLRSl&#10;6oW2D3DYHHeXbk62SdS1T28EoZfDzHzDzBadbcSJfKgdaxgOFAjiwpmaSw3fXx/9DESIyAYbx6Th&#10;QgEW88eHGebGnXlHp30sRYJwyFFDFWObSxmKiiyGgWuJk3dw3mJM0pfSeDwnuG3ks1ITabHmtFBh&#10;S+8VFT/7o9XAuF4eN5O/JntT69V2pH6X/vCp9VOve30BEamL/+F7e2U0TLNsPILbnXQF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OG5zHAAAA3gAAAA8AAAAAAAAAAAAA&#10;AAAAnwIAAGRycy9kb3ducmV2LnhtbFBLBQYAAAAABAAEAPcAAACTAwAAAAA=&#10;">
              <v:imagedata r:id="rId12" o:title=""/>
              <v:path arrowok="t"/>
            </v:shape>
            <v:shape id="AutoShape 8" o:spid="_x0000_s1044" type="#_x0000_t67" style="position:absolute;left:43985;top:26277;width:6477;height:7874;rotation:-426210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6MUA&#10;AADeAAAADwAAAGRycy9kb3ducmV2LnhtbESPQYvCMBSE7wv7H8ITvK2pZdVSjbIqooe9VP0Bz+bZ&#10;FpuX0mRt/fdGEPY4zMw3zGLVm1rcqXWVZQXjUQSCOLe64kLB+bT7SkA4j6yxtkwKHuRgtfz8WGCq&#10;bccZ3Y++EAHCLkUFpfdNKqXLSzLoRrYhDt7VtgZ9kG0hdYtdgJtaxlE0lQYrDgslNrQpKb8d/4yC&#10;bL/emvh86gu//f7Nk07Gl91VqeGg/5mD8NT7//C7fdAKZkkymcL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eLoxQAAAN4AAAAPAAAAAAAAAAAAAAAAAJgCAABkcnMv&#10;ZG93bnJldi54bWxQSwUGAAAAAAQABAD1AAAAigMAAAAA&#10;" adj="12716,5876" fillcolor="yellow" stroked="f" strokeweight="3pt">
              <v:textbox style="layout-flow:vertical-ideographic"/>
            </v:shape>
            <v:shape id="Picture 24" o:spid="_x0000_s1045" type="#_x0000_t75" style="position:absolute;left:52160;top:26477;width:30931;height:23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kpbGAAAA3gAAAA8AAABkcnMvZG93bnJldi54bWxEj81qwkAUhfdC32G4BXc6aUEbo6OUiqDZ&#10;aK0bd9fMbRKauRMyYxJ9emdRcHk4f3yLVW8q0VLjSssK3sYRCOLM6pJzBaefzSgG4TyyxsoyKbiR&#10;g9XyZbDARNuOv6k9+lyEEXYJKii8rxMpXVaQQTe2NXHwfm1j0AfZ5FI32IVxU8n3KJpKgyWHhwJr&#10;+ioo+ztejYJL2rk6Oszy9LK+t+f9oU13271Sw9f+cw7CU++f4f/2Viv4iONJAAg4AQX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SSlsYAAADeAAAADwAAAAAAAAAAAAAA&#10;AACfAgAAZHJzL2Rvd25yZXYueG1sUEsFBgAAAAAEAAQA9wAAAJIDAAAAAA==&#10;">
              <v:imagedata r:id="rId13" o:title=""/>
              <v:path arrowok="t"/>
            </v:shape>
            <v:roundrect id="AutoShape 25" o:spid="_x0000_s1046" style="position:absolute;left:52106;top:25024;width:42056;height:925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ukMIA&#10;AADbAAAADwAAAGRycy9kb3ducmV2LnhtbESPT2uDQBTE74V+h+UFcil1NYEi1jUkhYC3Uht6frjP&#10;P9R9K+5q9Nt3C4Ueh5n5DZOfVjOIhSbXW1aQRDEI4trqnlsFt8/rcwrCeWSNg2VSsJGDU/H4kGOm&#10;7Z0/aKl8KwKEXYYKOu/HTEpXd2TQRXYkDl5jJ4M+yKmVesJ7gJtBHuL4RRrsOSx0ONJbR/V3NRsF&#10;l6dLmcbv12WbK6SjKe1Xs1ml9rv1/ArC0+r/w3/tUis4JvD7JfwA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C6QwgAAANsAAAAPAAAAAAAAAAAAAAAAAJgCAABkcnMvZG93&#10;bnJldi54bWxQSwUGAAAAAAQABAD1AAAAhwMAAAAA&#10;" fillcolor="yellow" strokecolor="white">
              <v:stroke joinstyle="miter"/>
              <v:textbox>
                <w:txbxContent>
                  <w:p w:rsidR="00E94819" w:rsidRPr="007811EB" w:rsidRDefault="00E94819" w:rsidP="007811EB">
                    <w:pPr>
                      <w:pStyle w:val="NormalWeb"/>
                      <w:spacing w:before="0" w:beforeAutospacing="0" w:after="0" w:afterAutospacing="0"/>
                      <w:jc w:val="center"/>
                      <w:textAlignment w:val="baseline"/>
                      <w:rPr>
                        <w:sz w:val="16"/>
                        <w:szCs w:val="16"/>
                      </w:rPr>
                    </w:pPr>
                    <w:r w:rsidRPr="007811EB">
                      <w:rPr>
                        <w:rFonts w:ascii="Tahoma" w:cs="+mn-cs" w:hint="eastAsia"/>
                        <w:color w:val="000099"/>
                        <w:kern w:val="24"/>
                        <w:sz w:val="16"/>
                        <w:szCs w:val="16"/>
                      </w:rPr>
                      <w:t>ＰＤＦ、Ｗｏｒｄ、Ｅｘｃｅｌ</w:t>
                    </w:r>
                  </w:p>
                </w:txbxContent>
              </v:textbox>
            </v:roundrect>
            <v:shape id="AutoShape 8" o:spid="_x0000_s1047" type="#_x0000_t67" style="position:absolute;left:43758;top:9872;width:6477;height:7874;rotation:-721932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skcUA&#10;AADeAAAADwAAAGRycy9kb3ducmV2LnhtbERPTWvCQBC9C/6HZYTedFPbxhhdJRRSiqc2LYq3ITtN&#10;gtnZkN3G9N93D4LHx/ve7kfTioF611hW8LiIQBCXVjdcKfj+yucJCOeRNbaWScEfOdjvppMtptpe&#10;+ZOGwlcihLBLUUHtfZdK6cqaDLqF7YgD92N7gz7AvpK6x2sIN61cRlEsDTYcGmrs6LWm8lL8GgXY&#10;nA559/GyOr/lx6PPRnw6rGOlHmZjtgHhafR38c39rhWskuQ57A13w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SyRxQAAAN4AAAAPAAAAAAAAAAAAAAAAAJgCAABkcnMv&#10;ZG93bnJldi54bWxQSwUGAAAAAAQABAD1AAAAigMAAAAA&#10;" adj="12716,5876" fillcolor="yellow" stroked="f" strokeweight="3pt">
              <v:textbox style="layout-flow:vertical-ideographic"/>
            </v:shape>
            <v:roundrect id="AutoShape 25" o:spid="_x0000_s1048" style="position:absolute;left:52085;width:25569;height:938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iksUA&#10;AADeAAAADwAAAGRycy9kb3ducmV2LnhtbESPQWvCQBSE7wX/w/IEL0U3aqlp6ioqCLmVRun5kX0m&#10;odm3IbvG5N+7guBxmJlvmPW2N7XoqHWVZQXzWQSCOLe64kLB+XScxiCcR9ZYWyYFAznYbkZva0y0&#10;vfEvdZkvRICwS1BB6X2TSOnykgy6mW2Ig3exrUEfZFtI3eItwE0tF1H0KQ1WHBZKbOhQUv6fXY2C&#10;/fs+jaOfYzdcM6SlSe3fZbBKTcb97huEp96/ws92qhWs4vjjCx53whW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OKSxQAAAN4AAAAPAAAAAAAAAAAAAAAAAJgCAABkcnMv&#10;ZG93bnJldi54bWxQSwUGAAAAAAQABAD1AAAAigMAAAAA&#10;" fillcolor="yellow" strokecolor="white">
              <v:stroke joinstyle="miter"/>
              <v:textbox>
                <w:txbxContent>
                  <w:p w:rsidR="00E94819" w:rsidRPr="00743BC8" w:rsidRDefault="00E94819" w:rsidP="007811EB">
                    <w:pPr>
                      <w:pStyle w:val="NormalWeb"/>
                      <w:spacing w:before="0" w:beforeAutospacing="0" w:after="0" w:afterAutospacing="0"/>
                      <w:jc w:val="center"/>
                      <w:textAlignment w:val="baseline"/>
                      <w:rPr>
                        <w:sz w:val="18"/>
                        <w:szCs w:val="18"/>
                      </w:rPr>
                    </w:pPr>
                    <w:r w:rsidRPr="00743BC8">
                      <w:rPr>
                        <w:rFonts w:ascii="Tahoma" w:cs="+mn-cs" w:hint="eastAsia"/>
                        <w:color w:val="000099"/>
                        <w:kern w:val="24"/>
                        <w:sz w:val="18"/>
                        <w:szCs w:val="18"/>
                      </w:rPr>
                      <w:t>現場写真</w:t>
                    </w:r>
                  </w:p>
                </w:txbxContent>
              </v:textbox>
            </v:roundrect>
            <w10:wrap anchory="page"/>
          </v:group>
        </w:pict>
      </w: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1607" w:firstLine="31680"/>
      </w:pPr>
      <w:r w:rsidRPr="00877783">
        <w:rPr>
          <w:rFonts w:hint="eastAsia"/>
          <w:color w:val="FF0000"/>
        </w:rPr>
        <w:t>図－</w:t>
      </w:r>
      <w:r>
        <w:rPr>
          <w:color w:val="FF0000"/>
        </w:rPr>
        <w:t>5</w:t>
      </w:r>
      <w:r w:rsidRPr="00877783">
        <w:rPr>
          <w:color w:val="FF0000"/>
        </w:rPr>
        <w:t>.2.9.</w:t>
      </w:r>
      <w:r>
        <w:rPr>
          <w:color w:val="FF0000"/>
        </w:rPr>
        <w:t>6</w:t>
      </w:r>
      <w:r w:rsidRPr="00877783">
        <w:rPr>
          <w:color w:val="FF0000"/>
        </w:rPr>
        <w:t xml:space="preserve"> </w:t>
      </w:r>
      <w:r>
        <w:rPr>
          <w:rFonts w:hint="eastAsia"/>
          <w:color w:val="FF0000"/>
        </w:rPr>
        <w:t>写真，ファイルの表示</w:t>
      </w:r>
    </w:p>
    <w:p w:rsidR="00E94819" w:rsidRPr="007811EB" w:rsidRDefault="00E94819" w:rsidP="00CC01C8">
      <w:pPr>
        <w:ind w:firstLineChars="400" w:firstLine="31680"/>
      </w:pPr>
      <w:r w:rsidRPr="00334E33">
        <w:rPr>
          <w:rFonts w:hint="eastAsia"/>
        </w:rPr>
        <w:t>⑥変状の立体表示</w:t>
      </w:r>
      <w:r w:rsidRPr="00334E33">
        <w:t xml:space="preserve"> (3D</w:t>
      </w:r>
      <w:r w:rsidRPr="00334E33">
        <w:rPr>
          <w:rFonts w:hint="eastAsia"/>
        </w:rPr>
        <w:t>表示</w:t>
      </w:r>
      <w:r w:rsidRPr="00334E33">
        <w:t>)</w:t>
      </w:r>
    </w:p>
    <w:p w:rsidR="00E94819" w:rsidRDefault="00E94819" w:rsidP="00CC01C8">
      <w:pPr>
        <w:ind w:leftChars="400" w:left="31680" w:rightChars="105" w:right="31680" w:firstLineChars="100" w:firstLine="31680"/>
      </w:pPr>
      <w:r w:rsidRPr="00334E33">
        <w:rPr>
          <w:rFonts w:hint="eastAsia"/>
        </w:rPr>
        <w:t>変状の状況を</w:t>
      </w:r>
      <w:r w:rsidRPr="00334E33">
        <w:t>3D</w:t>
      </w:r>
      <w:r w:rsidRPr="00334E33">
        <w:rPr>
          <w:rFonts w:hint="eastAsia"/>
        </w:rPr>
        <w:t>表示することにより</w:t>
      </w:r>
      <w:r w:rsidRPr="00334E33">
        <w:t xml:space="preserve">, </w:t>
      </w:r>
      <w:r w:rsidRPr="00334E33">
        <w:rPr>
          <w:rFonts w:hint="eastAsia"/>
        </w:rPr>
        <w:t>クラックと構造物の位置関係をわかりやすく表現することができる</w:t>
      </w:r>
      <w:r w:rsidRPr="00334E33">
        <w:t>.</w:t>
      </w:r>
    </w:p>
    <w:p w:rsidR="00E94819" w:rsidRDefault="00E94819" w:rsidP="00CC01C8">
      <w:pPr>
        <w:ind w:firstLineChars="400" w:firstLine="31680"/>
      </w:pPr>
      <w:r>
        <w:rPr>
          <w:noProof/>
        </w:rPr>
        <w:pict>
          <v:shape id="Picture 9" o:spid="_x0000_s1049" type="#_x0000_t75" style="position:absolute;left:0;text-align:left;margin-left:167.25pt;margin-top:.3pt;width:149.7pt;height:114.5pt;z-index:251660288;visibility:visible">
            <v:imagedata r:id="rId14" o:title=""/>
          </v:shape>
        </w:pict>
      </w: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1708" w:firstLine="31680"/>
      </w:pPr>
      <w:r w:rsidRPr="00877783">
        <w:rPr>
          <w:rFonts w:hint="eastAsia"/>
          <w:color w:val="FF0000"/>
        </w:rPr>
        <w:t>図－</w:t>
      </w:r>
      <w:r>
        <w:rPr>
          <w:color w:val="FF0000"/>
        </w:rPr>
        <w:t>5</w:t>
      </w:r>
      <w:r w:rsidRPr="00877783">
        <w:rPr>
          <w:color w:val="FF0000"/>
        </w:rPr>
        <w:t>.2.9.</w:t>
      </w:r>
      <w:r>
        <w:rPr>
          <w:color w:val="FF0000"/>
        </w:rPr>
        <w:t>7</w:t>
      </w:r>
      <w:r w:rsidRPr="00877783">
        <w:rPr>
          <w:color w:val="FF0000"/>
        </w:rPr>
        <w:t xml:space="preserve"> </w:t>
      </w:r>
      <w:r>
        <w:rPr>
          <w:rFonts w:hint="eastAsia"/>
          <w:color w:val="FF0000"/>
        </w:rPr>
        <w:t>立体表示</w:t>
      </w:r>
    </w:p>
    <w:p w:rsidR="00E94819" w:rsidRPr="00334E33" w:rsidRDefault="00E94819" w:rsidP="00CC01C8">
      <w:pPr>
        <w:ind w:firstLineChars="400" w:firstLine="31680"/>
      </w:pPr>
      <w:r w:rsidRPr="00334E33">
        <w:rPr>
          <w:rFonts w:hint="eastAsia"/>
        </w:rPr>
        <w:t>⑦</w:t>
      </w:r>
      <w:r>
        <w:rPr>
          <w:rFonts w:hint="eastAsia"/>
        </w:rPr>
        <w:t>各種調査</w:t>
      </w:r>
      <w:r w:rsidRPr="00334E33">
        <w:rPr>
          <w:rFonts w:hint="eastAsia"/>
        </w:rPr>
        <w:t>データ等の保存と表示</w:t>
      </w:r>
    </w:p>
    <w:p w:rsidR="00E94819" w:rsidRPr="00334E33" w:rsidRDefault="00E94819" w:rsidP="00CC01C8">
      <w:pPr>
        <w:ind w:leftChars="400" w:left="31680" w:rightChars="105" w:right="31680" w:firstLineChars="100" w:firstLine="31680"/>
      </w:pPr>
      <w:r>
        <w:rPr>
          <w:noProof/>
        </w:rPr>
        <w:pict>
          <v:group id="グループ化 78861" o:spid="_x0000_s1050" style="position:absolute;left:0;text-align:left;margin-left:93.3pt;margin-top:28.5pt;width:294.6pt;height:124.9pt;z-index:251661312" coordorigin="-1840" coordsize="67245,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">
            <o:lock v:ext="edit" aspectratio="t"/>
            <v:shape id="Picture 19" o:spid="_x0000_s1051" type="#_x0000_t75" style="position:absolute;left:9271;width:56134;height:350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GYHIAAAA3gAAAA8AAABkcnMvZG93bnJldi54bWxEj09rAjEUxO8Fv0N4Qm81W1sX2RpFhJYq&#10;PdQ/6PWxec1uu3lZktRdv70RCj0OM/MbZrbobSPO5EPtWMHjKANBXDpds1Fw2L8+TEGEiKyxcUwK&#10;LhRgMR/czbDQruMtnXfRiAThUKCCKsa2kDKUFVkMI9cSJ+/LeYsxSW+k9tgluG3kOMtyabHmtFBh&#10;S6uKyp/dr1Ww3HSrPjffZntcf3zma/t28nRU6n7YL19AROrjf/iv/a4VjJ8mk2e43UlX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kRmByAAAAN4AAAAPAAAAAAAAAAAA&#10;AAAAAJ8CAABkcnMvZG93bnJldi54bWxQSwUGAAAAAAQABAD3AAAAlAMAAAAA&#10;">
              <v:imagedata r:id="rId15" o:title=""/>
              <v:path arrowok="t"/>
            </v:shape>
            <v:shape id="AutoShape 16" o:spid="_x0000_s1052" type="#_x0000_t62" style="position:absolute;left:-1212;top:3225;width:17642;height:6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aRsoA&#10;AADeAAAADwAAAGRycy9kb3ducmV2LnhtbESPT2vCQBTE74V+h+UJvRTdNK1BoquIqK1QD/65eHtk&#10;n0lo9m3Mrpr66buC0OMwM79hRpPWVOJCjSstK3jrRSCIM6tLzhXsd4vuAITzyBory6TglxxMxs9P&#10;I0y1vfKGLlufiwBhl6KCwvs6ldJlBRl0PVsTB+9oG4M+yCaXusFrgJtKxlGUSIMlh4UCa5oVlP1s&#10;z0bBITkvb/Z1tZl9zk/rU38+mMb4rdRLp50OQXhq/X/40f7SCvrvcfIB9zvhCsjx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EWkbKAAAA3gAAAA8AAAAAAAAAAAAAAAAAmAIA&#10;AGRycy9kb3ducmV2LnhtbFBLBQYAAAAABAAEAPUAAACPAwAAAAA=&#10;" adj="26056,11397" fillcolor="yellow" strokecolor="white">
              <v:textbox>
                <w:txbxContent>
                  <w:p w:rsidR="00E94819" w:rsidRPr="00334E33" w:rsidRDefault="00E94819" w:rsidP="00334E33">
                    <w:pPr>
                      <w:pStyle w:val="NormalWeb"/>
                      <w:spacing w:before="0" w:beforeAutospacing="0" w:after="0" w:afterAutospacing="0"/>
                      <w:jc w:val="center"/>
                      <w:textAlignment w:val="baseline"/>
                      <w:rPr>
                        <w:sz w:val="18"/>
                        <w:szCs w:val="18"/>
                      </w:rPr>
                    </w:pPr>
                    <w:r w:rsidRPr="00334E33">
                      <w:rPr>
                        <w:rFonts w:ascii="Tahoma" w:cs="+mn-cs" w:hint="eastAsia"/>
                        <w:b/>
                        <w:bCs/>
                        <w:color w:val="000099"/>
                        <w:kern w:val="24"/>
                        <w:sz w:val="18"/>
                        <w:szCs w:val="18"/>
                      </w:rPr>
                      <w:t>地質情報</w:t>
                    </w:r>
                  </w:p>
                </w:txbxContent>
              </v:textbox>
            </v:shape>
            <v:shape id="AutoShape 17" o:spid="_x0000_s1053" type="#_x0000_t62" style="position:absolute;left:-1840;top:12158;width:16430;height:6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gzscA&#10;AADeAAAADwAAAGRycy9kb3ducmV2LnhtbESPzWrDMBCE74W8g9hAb41ch/zgRjGpIVByKI2TB9hY&#10;W9tUWjmW6rhvXxUKOQ4z8w2zyUdrxEC9bx0reJ4lIIgrp1uuFZxP+6c1CB+QNRrHpOCHPOTbycMG&#10;M+1ufKShDLWIEPYZKmhC6DIpfdWQRT9zHXH0Pl1vMUTZ11L3eItwa2SaJEtpseW40GBHRUPVV/lt&#10;FRz8+Xgdi9Xl9PF6ce/yYNrSGaUep+PuBUSgMdzD/+03rWAxT5cL+LsTr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oM7HAAAA3gAAAA8AAAAAAAAAAAAAAAAAmAIAAGRy&#10;cy9kb3ducmV2LnhtbFBLBQYAAAAABAAEAPUAAACMAwAAAAA=&#10;" adj="26822,14149" fillcolor="yellow" strokecolor="white">
              <v:textbox>
                <w:txbxContent>
                  <w:p w:rsidR="00E94819" w:rsidRPr="00334E33" w:rsidRDefault="00E94819" w:rsidP="00334E33">
                    <w:pPr>
                      <w:pStyle w:val="NormalWeb"/>
                      <w:spacing w:before="0" w:beforeAutospacing="0" w:after="0" w:afterAutospacing="0"/>
                      <w:jc w:val="center"/>
                      <w:textAlignment w:val="baseline"/>
                      <w:rPr>
                        <w:sz w:val="18"/>
                        <w:szCs w:val="18"/>
                      </w:rPr>
                    </w:pPr>
                    <w:r w:rsidRPr="00334E33">
                      <w:rPr>
                        <w:rFonts w:ascii="Tahoma" w:cs="+mn-cs" w:hint="eastAsia"/>
                        <w:b/>
                        <w:bCs/>
                        <w:color w:val="000099"/>
                        <w:kern w:val="24"/>
                        <w:sz w:val="18"/>
                        <w:szCs w:val="18"/>
                      </w:rPr>
                      <w:t>評価</w:t>
                    </w:r>
                  </w:p>
                </w:txbxContent>
              </v:textbox>
            </v:shape>
            <v:shape id="AutoShape 17" o:spid="_x0000_s1054" type="#_x0000_t62" style="position:absolute;left:-1457;top:28499;width:16430;height:5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pdcAA&#10;AADeAAAADwAAAGRycy9kb3ducmV2LnhtbERPy4rCMBTdD/gP4QqzG1MH1FCNogMDrsQXiLtLc/vA&#10;5qY0mbbz92YhuDyc92oz2Fp01PrKsYbpJAFBnDlTcaHhevn9UiB8QDZYOyYN/+Rhsx59rDA1rucT&#10;dedQiBjCPkUNZQhNKqXPSrLoJ64hjlzuWoshwraQpsU+httafifJXFqsODaU2NBPSdnj/Gc1yN3t&#10;opqjVTnezdT3eYcH6rT+HA/bJYhAQ3iLX+690bBQahb3xjvxC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8pdcAAAADeAAAADwAAAAAAAAAAAAAAAACYAgAAZHJzL2Rvd25y&#10;ZXYueG1sUEsFBgAAAAAEAAQA9QAAAIUDAAAAAA==&#10;" adj="28500,592" fillcolor="yellow" strokecolor="white">
              <v:textbox>
                <w:txbxContent>
                  <w:p w:rsidR="00E94819" w:rsidRPr="00334E33" w:rsidRDefault="00E94819" w:rsidP="00334E33">
                    <w:pPr>
                      <w:pStyle w:val="NormalWeb"/>
                      <w:spacing w:before="0" w:beforeAutospacing="0" w:after="0" w:afterAutospacing="0"/>
                      <w:jc w:val="center"/>
                      <w:textAlignment w:val="baseline"/>
                      <w:rPr>
                        <w:sz w:val="18"/>
                        <w:szCs w:val="18"/>
                      </w:rPr>
                    </w:pPr>
                    <w:r w:rsidRPr="00334E33">
                      <w:rPr>
                        <w:rFonts w:ascii="Tahoma" w:cs="+mn-cs" w:hint="eastAsia"/>
                        <w:b/>
                        <w:bCs/>
                        <w:color w:val="000099"/>
                        <w:kern w:val="24"/>
                        <w:sz w:val="18"/>
                        <w:szCs w:val="18"/>
                      </w:rPr>
                      <w:t>展開図</w:t>
                    </w:r>
                  </w:p>
                </w:txbxContent>
              </v:textbox>
            </v:shape>
            <v:shape id="AutoShape 17" o:spid="_x0000_s1055" type="#_x0000_t62" style="position:absolute;left:-1446;top:20786;width:16429;height:6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6y8gA&#10;AADeAAAADwAAAGRycy9kb3ducmV2LnhtbESPQWvCQBSE7wX/w/IEL0U3FdQkukopbfBoowe9PbLP&#10;JG32bchuNfXXdwWhx2FmvmFWm9404kKdqy0reJlEIIgLq2suFRz2H+MYhPPIGhvLpOCXHGzWg6cV&#10;ptpe+ZMuuS9FgLBLUUHlfZtK6YqKDLqJbYmDd7adQR9kV0rd4TXATSOnUTSXBmsOCxW29FZR8Z3/&#10;GAX18fR8zMssSW6ZO71v8babZV9KjYb96xKEp97/hx/trVawiONZAvc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nrLyAAAAN4AAAAPAAAAAAAAAAAAAAAAAJgCAABk&#10;cnMvZG93bnJldi54bWxQSwUGAAAAAAQABAD1AAAAjQMAAAAA&#10;" adj="27661,1168" fillcolor="yellow" strokecolor="white">
              <v:textbox>
                <w:txbxContent>
                  <w:p w:rsidR="00E94819" w:rsidRPr="00334E33" w:rsidRDefault="00E94819" w:rsidP="00334E33">
                    <w:pPr>
                      <w:pStyle w:val="NormalWeb"/>
                      <w:spacing w:before="0" w:beforeAutospacing="0" w:after="0" w:afterAutospacing="0"/>
                      <w:jc w:val="center"/>
                      <w:textAlignment w:val="baseline"/>
                      <w:rPr>
                        <w:sz w:val="18"/>
                        <w:szCs w:val="18"/>
                      </w:rPr>
                    </w:pPr>
                    <w:r w:rsidRPr="00334E33">
                      <w:rPr>
                        <w:rFonts w:ascii="Tahoma" w:cs="+mn-cs" w:hint="eastAsia"/>
                        <w:b/>
                        <w:bCs/>
                        <w:color w:val="000099"/>
                        <w:kern w:val="24"/>
                        <w:sz w:val="18"/>
                        <w:szCs w:val="18"/>
                      </w:rPr>
                      <w:t>背面空洞</w:t>
                    </w:r>
                  </w:p>
                </w:txbxContent>
              </v:textbox>
            </v:shape>
          </v:group>
        </w:pict>
      </w:r>
      <w:r w:rsidRPr="00334E33">
        <w:rPr>
          <w:rFonts w:hint="eastAsia"/>
        </w:rPr>
        <w:t>設備の維持管理上必要な</w:t>
      </w:r>
      <w:r>
        <w:rPr>
          <w:rFonts w:hint="eastAsia"/>
        </w:rPr>
        <w:t>地質調査データ等の各種調査の情報</w:t>
      </w:r>
      <w:r w:rsidRPr="00334E33">
        <w:rPr>
          <w:rFonts w:hint="eastAsia"/>
        </w:rPr>
        <w:t>も</w:t>
      </w:r>
      <w:r>
        <w:rPr>
          <w:rFonts w:hint="eastAsia"/>
        </w:rPr>
        <w:t>合わせて保存でき，</w:t>
      </w:r>
      <w:r w:rsidRPr="00334E33">
        <w:rPr>
          <w:rFonts w:hint="eastAsia"/>
        </w:rPr>
        <w:t>変状展開図と一括管理できる</w:t>
      </w:r>
      <w:r>
        <w:rPr>
          <w:rFonts w:hint="eastAsia"/>
        </w:rPr>
        <w:t>．</w:t>
      </w:r>
    </w:p>
    <w:p w:rsidR="00E94819" w:rsidRPr="00334E33" w:rsidRDefault="00E94819" w:rsidP="00CC01C8">
      <w:pPr>
        <w:ind w:firstLineChars="400" w:firstLine="31680"/>
      </w:pPr>
    </w:p>
    <w:p w:rsidR="00E94819" w:rsidRDefault="00E94819" w:rsidP="00CC01C8">
      <w:pPr>
        <w:ind w:firstLineChars="400" w:firstLine="31680"/>
      </w:pPr>
    </w:p>
    <w:p w:rsidR="00E94819" w:rsidRPr="00334E33" w:rsidRDefault="00E94819" w:rsidP="00CC01C8">
      <w:pPr>
        <w:ind w:firstLineChars="400" w:firstLine="31680"/>
      </w:pPr>
    </w:p>
    <w:p w:rsidR="00E94819" w:rsidRPr="00334E33"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400" w:firstLine="31680"/>
      </w:pPr>
    </w:p>
    <w:p w:rsidR="00E94819" w:rsidRDefault="00E94819" w:rsidP="00CC01C8">
      <w:pPr>
        <w:ind w:firstLineChars="1810" w:firstLine="31680"/>
      </w:pPr>
      <w:r w:rsidRPr="00877783">
        <w:rPr>
          <w:rFonts w:hint="eastAsia"/>
          <w:color w:val="FF0000"/>
        </w:rPr>
        <w:t>図－</w:t>
      </w:r>
      <w:r>
        <w:rPr>
          <w:color w:val="FF0000"/>
        </w:rPr>
        <w:t>5</w:t>
      </w:r>
      <w:r w:rsidRPr="00877783">
        <w:rPr>
          <w:color w:val="FF0000"/>
        </w:rPr>
        <w:t>.2.9.</w:t>
      </w:r>
      <w:r>
        <w:rPr>
          <w:color w:val="FF0000"/>
        </w:rPr>
        <w:t>8</w:t>
      </w:r>
      <w:r w:rsidRPr="00CF5AE7">
        <w:rPr>
          <w:rFonts w:hint="eastAsia"/>
          <w:color w:val="FF0000"/>
        </w:rPr>
        <w:t>各種調査データ等の保存と表示</w:t>
      </w:r>
    </w:p>
    <w:p w:rsidR="00E94819" w:rsidRPr="00334E33" w:rsidRDefault="00E94819" w:rsidP="00CC01C8">
      <w:pPr>
        <w:ind w:firstLineChars="400" w:firstLine="31680"/>
      </w:pPr>
      <w:r>
        <w:rPr>
          <w:rFonts w:hint="eastAsia"/>
        </w:rPr>
        <w:t>⑧健全度判定</w:t>
      </w:r>
    </w:p>
    <w:p w:rsidR="00E94819" w:rsidRPr="00C42EA5" w:rsidRDefault="00E94819" w:rsidP="00CC01C8">
      <w:pPr>
        <w:ind w:leftChars="400" w:left="31680" w:rightChars="105" w:right="31680" w:firstLineChars="100" w:firstLine="31680"/>
      </w:pPr>
      <w:r w:rsidRPr="00C42EA5">
        <w:rPr>
          <w:rFonts w:hint="eastAsia"/>
        </w:rPr>
        <w:t>変状毎の評価点をもとに</w:t>
      </w:r>
      <w:r>
        <w:rPr>
          <w:rFonts w:hint="eastAsia"/>
        </w:rPr>
        <w:t>，</w:t>
      </w:r>
      <w:r w:rsidRPr="00C42EA5">
        <w:rPr>
          <w:rFonts w:hint="eastAsia"/>
        </w:rPr>
        <w:t>ブロック毎の健全度判定ができる</w:t>
      </w:r>
      <w:r>
        <w:rPr>
          <w:rFonts w:hint="eastAsia"/>
        </w:rPr>
        <w:t>．</w:t>
      </w:r>
      <w:r w:rsidRPr="00C42EA5">
        <w:rPr>
          <w:rFonts w:hint="eastAsia"/>
        </w:rPr>
        <w:t>また</w:t>
      </w:r>
      <w:r>
        <w:rPr>
          <w:rFonts w:hint="eastAsia"/>
        </w:rPr>
        <w:t>，</w:t>
      </w:r>
      <w:r w:rsidRPr="00C42EA5">
        <w:rPr>
          <w:rFonts w:hint="eastAsia"/>
        </w:rPr>
        <w:t>顧客の判定基準にカスタマイズすることも可能</w:t>
      </w:r>
      <w:r>
        <w:rPr>
          <w:rFonts w:hint="eastAsia"/>
        </w:rPr>
        <w:t>．</w:t>
      </w:r>
    </w:p>
    <w:p w:rsidR="00E94819" w:rsidRDefault="00E94819" w:rsidP="00CC01C8">
      <w:pPr>
        <w:ind w:firstLineChars="400" w:firstLine="31680"/>
      </w:pPr>
    </w:p>
    <w:p w:rsidR="00E94819" w:rsidRDefault="00E94819" w:rsidP="00CC01C8">
      <w:pPr>
        <w:ind w:leftChars="291" w:left="31680"/>
      </w:pPr>
      <w:r w:rsidRPr="00E713A7">
        <w:t xml:space="preserve">d) </w:t>
      </w:r>
      <w:r w:rsidRPr="00E713A7">
        <w:rPr>
          <w:rFonts w:hint="eastAsia"/>
        </w:rPr>
        <w:t>開発事業者・</w:t>
      </w:r>
      <w:r w:rsidRPr="00E713A7">
        <w:t xml:space="preserve"> </w:t>
      </w:r>
      <w:r w:rsidRPr="00E713A7">
        <w:rPr>
          <w:rFonts w:hint="eastAsia"/>
        </w:rPr>
        <w:t>企業</w:t>
      </w:r>
    </w:p>
    <w:p w:rsidR="00E94819" w:rsidRPr="004A316A" w:rsidRDefault="00E94819" w:rsidP="00CC01C8">
      <w:pPr>
        <w:ind w:firstLineChars="400" w:firstLine="31680"/>
      </w:pPr>
      <w:r w:rsidRPr="004A316A">
        <w:rPr>
          <w:rFonts w:hint="eastAsia"/>
        </w:rPr>
        <w:t>株式会社東設土木コンサルタント</w:t>
      </w:r>
    </w:p>
    <w:p w:rsidR="00E94819" w:rsidRPr="004A316A" w:rsidRDefault="00E94819" w:rsidP="00CC01C8">
      <w:pPr>
        <w:ind w:firstLineChars="400" w:firstLine="31680"/>
      </w:pPr>
      <w:r w:rsidRPr="004A316A">
        <w:rPr>
          <w:rFonts w:hint="eastAsia"/>
        </w:rPr>
        <w:t>有限会社ジーテック</w:t>
      </w:r>
    </w:p>
    <w:p w:rsidR="00E94819" w:rsidRDefault="00E94819" w:rsidP="00E713A7"/>
    <w:p w:rsidR="00E94819" w:rsidRDefault="00E94819" w:rsidP="00CC01C8">
      <w:pPr>
        <w:ind w:leftChars="291" w:left="31680"/>
      </w:pPr>
      <w:r w:rsidRPr="00E713A7">
        <w:t xml:space="preserve">e) </w:t>
      </w:r>
      <w:r w:rsidRPr="00E713A7">
        <w:rPr>
          <w:rFonts w:hint="eastAsia"/>
        </w:rPr>
        <w:t>実用化時期</w:t>
      </w:r>
    </w:p>
    <w:p w:rsidR="00E94819" w:rsidRDefault="00E94819" w:rsidP="00CC01C8">
      <w:pPr>
        <w:ind w:firstLineChars="400" w:firstLine="31680"/>
      </w:pPr>
      <w:r w:rsidRPr="00E713A7">
        <w:rPr>
          <w:rFonts w:hint="eastAsia"/>
        </w:rPr>
        <w:t>平成</w:t>
      </w:r>
      <w:r w:rsidRPr="00E713A7">
        <w:t>1</w:t>
      </w:r>
      <w:r>
        <w:t>2</w:t>
      </w:r>
      <w:r w:rsidRPr="00E713A7">
        <w:rPr>
          <w:rFonts w:hint="eastAsia"/>
        </w:rPr>
        <w:t>年度</w:t>
      </w:r>
    </w:p>
    <w:p w:rsidR="00E94819" w:rsidRDefault="00E94819" w:rsidP="00E713A7"/>
    <w:p w:rsidR="00E94819" w:rsidRDefault="00E94819" w:rsidP="00CC01C8">
      <w:pPr>
        <w:ind w:leftChars="291" w:left="31680"/>
      </w:pPr>
      <w:r w:rsidRPr="00E713A7">
        <w:t xml:space="preserve">f) </w:t>
      </w:r>
      <w:r w:rsidRPr="00E713A7">
        <w:rPr>
          <w:rFonts w:hint="eastAsia"/>
        </w:rPr>
        <w:t>運用実績</w:t>
      </w:r>
    </w:p>
    <w:p w:rsidR="00E94819" w:rsidRDefault="00E94819" w:rsidP="00CC01C8">
      <w:pPr>
        <w:ind w:firstLineChars="400" w:firstLine="31680"/>
        <w:rPr>
          <w:color w:val="FF0000"/>
        </w:rPr>
      </w:pPr>
      <w:r>
        <w:rPr>
          <w:rFonts w:hint="eastAsia"/>
          <w:color w:val="FF0000"/>
        </w:rPr>
        <w:t>・高速道路事業者，地下鉄事業者，鉄道事業者，水資源機構　他</w:t>
      </w:r>
      <w:r>
        <w:rPr>
          <w:color w:val="FF0000"/>
        </w:rPr>
        <w:t>10</w:t>
      </w:r>
      <w:r>
        <w:rPr>
          <w:rFonts w:hint="eastAsia"/>
          <w:color w:val="FF0000"/>
        </w:rPr>
        <w:t>企業以上</w:t>
      </w:r>
    </w:p>
    <w:p w:rsidR="00E94819" w:rsidRDefault="00E94819" w:rsidP="00E713A7"/>
    <w:p w:rsidR="00E94819" w:rsidRDefault="00E94819" w:rsidP="00CC01C8">
      <w:pPr>
        <w:ind w:leftChars="291" w:left="31680"/>
      </w:pPr>
      <w:r w:rsidRPr="00FE65E8">
        <w:t xml:space="preserve">g) </w:t>
      </w:r>
      <w:r w:rsidRPr="00FE65E8">
        <w:rPr>
          <w:rFonts w:hint="eastAsia"/>
        </w:rPr>
        <w:t>参考文献</w:t>
      </w:r>
    </w:p>
    <w:p w:rsidR="00E94819" w:rsidRDefault="00E94819" w:rsidP="00CC01C8">
      <w:pPr>
        <w:ind w:firstLineChars="400" w:firstLine="31680"/>
        <w:rPr>
          <w:color w:val="FF0000"/>
        </w:rPr>
      </w:pPr>
      <w:r w:rsidRPr="00FE65E8">
        <w:rPr>
          <w:color w:val="FF0000"/>
        </w:rPr>
        <w:t xml:space="preserve">NETIS </w:t>
      </w:r>
      <w:r w:rsidRPr="00FE65E8">
        <w:rPr>
          <w:rFonts w:hint="eastAsia"/>
          <w:color w:val="FF0000"/>
        </w:rPr>
        <w:t>登録番号</w:t>
      </w:r>
      <w:r w:rsidRPr="004A316A">
        <w:rPr>
          <w:color w:val="FF0000"/>
        </w:rPr>
        <w:t xml:space="preserve">HR- 030010-A </w:t>
      </w:r>
    </w:p>
    <w:p w:rsidR="00E94819" w:rsidRDefault="00E94819" w:rsidP="00FE65E8"/>
    <w:p w:rsidR="00E94819" w:rsidRPr="00B53150" w:rsidRDefault="00E94819" w:rsidP="00CC01C8">
      <w:pPr>
        <w:ind w:leftChars="291" w:left="31680"/>
      </w:pPr>
      <w:r>
        <w:t>(2</w:t>
      </w:r>
      <w:r w:rsidRPr="00B53150">
        <w:t xml:space="preserve">) </w:t>
      </w:r>
      <w:r>
        <w:rPr>
          <w:rFonts w:hint="eastAsia"/>
        </w:rPr>
        <w:t>課題</w:t>
      </w:r>
    </w:p>
    <w:p w:rsidR="00E94819" w:rsidRDefault="00E94819" w:rsidP="00CC01C8">
      <w:pPr>
        <w:ind w:leftChars="400" w:left="31680" w:rightChars="105" w:right="31680" w:firstLineChars="100" w:firstLine="31680"/>
      </w:pPr>
      <w:r w:rsidRPr="004A316A">
        <w:rPr>
          <w:rFonts w:hint="eastAsia"/>
        </w:rPr>
        <w:t>各種の点検・</w:t>
      </w:r>
      <w:r w:rsidRPr="004A316A">
        <w:t xml:space="preserve"> </w:t>
      </w:r>
      <w:r w:rsidRPr="004A316A">
        <w:rPr>
          <w:rFonts w:hint="eastAsia"/>
        </w:rPr>
        <w:t>調査技術</w:t>
      </w:r>
      <w:r w:rsidRPr="004A316A">
        <w:t>(</w:t>
      </w:r>
      <w:r w:rsidRPr="004A316A">
        <w:rPr>
          <w:rFonts w:hint="eastAsia"/>
        </w:rPr>
        <w:t>打音調査</w:t>
      </w:r>
      <w:r>
        <w:rPr>
          <w:rFonts w:hint="eastAsia"/>
        </w:rPr>
        <w:t>，</w:t>
      </w:r>
      <w:r w:rsidRPr="004A316A">
        <w:rPr>
          <w:rFonts w:hint="eastAsia"/>
        </w:rPr>
        <w:t>クラック自動抽出等</w:t>
      </w:r>
      <w:r w:rsidRPr="004A316A">
        <w:t xml:space="preserve">) </w:t>
      </w:r>
      <w:r w:rsidRPr="004A316A">
        <w:rPr>
          <w:rFonts w:hint="eastAsia"/>
        </w:rPr>
        <w:t>とのコラボレーションを</w:t>
      </w:r>
      <w:r>
        <w:rPr>
          <w:rFonts w:hint="eastAsia"/>
        </w:rPr>
        <w:t>図り，</w:t>
      </w:r>
      <w:r w:rsidRPr="004A316A">
        <w:rPr>
          <w:rFonts w:hint="eastAsia"/>
        </w:rPr>
        <w:t>また</w:t>
      </w:r>
      <w:r>
        <w:rPr>
          <w:rFonts w:hint="eastAsia"/>
        </w:rPr>
        <w:t>，</w:t>
      </w:r>
      <w:r w:rsidRPr="004A316A">
        <w:rPr>
          <w:rFonts w:hint="eastAsia"/>
        </w:rPr>
        <w:t>顧客の健全度評価基準をカスタマイズすることにより</w:t>
      </w:r>
      <w:r>
        <w:rPr>
          <w:rFonts w:hint="eastAsia"/>
        </w:rPr>
        <w:t>，</w:t>
      </w:r>
      <w:r w:rsidRPr="004A316A">
        <w:rPr>
          <w:rFonts w:hint="eastAsia"/>
        </w:rPr>
        <w:t>設備を総合的に評価するシステムへとバージョンアップする</w:t>
      </w:r>
      <w:r>
        <w:rPr>
          <w:rFonts w:hint="eastAsia"/>
        </w:rPr>
        <w:t>．</w:t>
      </w:r>
    </w:p>
    <w:p w:rsidR="00E94819" w:rsidRDefault="00E94819" w:rsidP="00FE65E8"/>
    <w:p w:rsidR="00E94819" w:rsidRPr="00ED1A81" w:rsidRDefault="00E94819" w:rsidP="00CC01C8">
      <w:pPr>
        <w:ind w:leftChars="291" w:left="31680"/>
      </w:pPr>
      <w:r w:rsidRPr="00ED1A81">
        <w:t xml:space="preserve">(3) </w:t>
      </w:r>
      <w:r w:rsidRPr="00ED1A81">
        <w:rPr>
          <w:rFonts w:hint="eastAsia"/>
        </w:rPr>
        <w:t>問い合わせ先</w:t>
      </w:r>
    </w:p>
    <w:p w:rsidR="00E94819" w:rsidRPr="00FE65E8" w:rsidRDefault="00E94819" w:rsidP="00D124F3">
      <w:pPr>
        <w:ind w:firstLineChars="400" w:firstLine="31680"/>
      </w:pPr>
      <w:r w:rsidRPr="00ED1A81">
        <w:rPr>
          <w:rFonts w:hint="eastAsia"/>
        </w:rPr>
        <w:t>株式会社東設土木コンサルタント</w:t>
      </w:r>
      <w:r>
        <w:rPr>
          <w:rFonts w:hint="eastAsia"/>
        </w:rPr>
        <w:t xml:space="preserve">　事業推進部</w:t>
      </w:r>
      <w:r w:rsidRPr="00ED1A81">
        <w:t xml:space="preserve">   TEL 03-</w:t>
      </w:r>
      <w:r>
        <w:t>5805-7261</w:t>
      </w:r>
    </w:p>
    <w:sectPr w:rsidR="00E94819" w:rsidRPr="00FE65E8" w:rsidSect="00B53150">
      <w:pgSz w:w="11906" w:h="16838" w:code="9"/>
      <w:pgMar w:top="783" w:right="1440" w:bottom="1412" w:left="1038" w:header="851" w:footer="992" w:gutter="0"/>
      <w:cols w:space="425"/>
      <w:docGrid w:type="linesAndChars" w:linePitch="287" w:charSpace="7019"/>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mn-cs">
    <w:panose1 w:val="00000000000000000000"/>
    <w:charset w:val="00"/>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840"/>
  <w:drawingGridHorizontalSpacing w:val="107"/>
  <w:drawingGridVerticalSpacing w:val="287"/>
  <w:displayHorizontalDrawingGridEvery w:val="0"/>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3150"/>
    <w:rsid w:val="00004E9B"/>
    <w:rsid w:val="00025948"/>
    <w:rsid w:val="000450FE"/>
    <w:rsid w:val="00057D56"/>
    <w:rsid w:val="000A00D5"/>
    <w:rsid w:val="000A0874"/>
    <w:rsid w:val="000B529C"/>
    <w:rsid w:val="000C1F9A"/>
    <w:rsid w:val="000C6C85"/>
    <w:rsid w:val="000F55E9"/>
    <w:rsid w:val="00100D76"/>
    <w:rsid w:val="0010474F"/>
    <w:rsid w:val="00141233"/>
    <w:rsid w:val="00150C27"/>
    <w:rsid w:val="0015228F"/>
    <w:rsid w:val="0018496D"/>
    <w:rsid w:val="001C1407"/>
    <w:rsid w:val="001F10C8"/>
    <w:rsid w:val="0020099F"/>
    <w:rsid w:val="0026130A"/>
    <w:rsid w:val="002976ED"/>
    <w:rsid w:val="002A42F2"/>
    <w:rsid w:val="002D55B4"/>
    <w:rsid w:val="002E39A7"/>
    <w:rsid w:val="002E4E31"/>
    <w:rsid w:val="002E5D14"/>
    <w:rsid w:val="00324115"/>
    <w:rsid w:val="00334E33"/>
    <w:rsid w:val="00355917"/>
    <w:rsid w:val="003C0A57"/>
    <w:rsid w:val="003C70C2"/>
    <w:rsid w:val="003E2CED"/>
    <w:rsid w:val="003F3FF4"/>
    <w:rsid w:val="00406524"/>
    <w:rsid w:val="00412F9A"/>
    <w:rsid w:val="0043706B"/>
    <w:rsid w:val="00447CD1"/>
    <w:rsid w:val="004537D0"/>
    <w:rsid w:val="004829D5"/>
    <w:rsid w:val="0048627F"/>
    <w:rsid w:val="004948E7"/>
    <w:rsid w:val="004A316A"/>
    <w:rsid w:val="004B2B0A"/>
    <w:rsid w:val="004E1E7A"/>
    <w:rsid w:val="004E477B"/>
    <w:rsid w:val="004F5571"/>
    <w:rsid w:val="00513693"/>
    <w:rsid w:val="005151BB"/>
    <w:rsid w:val="00525732"/>
    <w:rsid w:val="00536AA3"/>
    <w:rsid w:val="00545940"/>
    <w:rsid w:val="00567C2E"/>
    <w:rsid w:val="005754A2"/>
    <w:rsid w:val="005A1C04"/>
    <w:rsid w:val="005B3631"/>
    <w:rsid w:val="005C104F"/>
    <w:rsid w:val="00617087"/>
    <w:rsid w:val="00675C58"/>
    <w:rsid w:val="00685DE8"/>
    <w:rsid w:val="006B5DC8"/>
    <w:rsid w:val="006B78F0"/>
    <w:rsid w:val="006F0CFA"/>
    <w:rsid w:val="006F2292"/>
    <w:rsid w:val="00743639"/>
    <w:rsid w:val="00743BC8"/>
    <w:rsid w:val="007767A7"/>
    <w:rsid w:val="007811EB"/>
    <w:rsid w:val="0079645F"/>
    <w:rsid w:val="00797795"/>
    <w:rsid w:val="007E1C55"/>
    <w:rsid w:val="00802127"/>
    <w:rsid w:val="0081353F"/>
    <w:rsid w:val="008610A0"/>
    <w:rsid w:val="0086210C"/>
    <w:rsid w:val="00877783"/>
    <w:rsid w:val="00894F4D"/>
    <w:rsid w:val="00921CC0"/>
    <w:rsid w:val="009510CC"/>
    <w:rsid w:val="00986E15"/>
    <w:rsid w:val="009B56AE"/>
    <w:rsid w:val="00A156FB"/>
    <w:rsid w:val="00A2465D"/>
    <w:rsid w:val="00A916A7"/>
    <w:rsid w:val="00AB3986"/>
    <w:rsid w:val="00AD10B1"/>
    <w:rsid w:val="00AF3733"/>
    <w:rsid w:val="00B006D4"/>
    <w:rsid w:val="00B34C5B"/>
    <w:rsid w:val="00B447BD"/>
    <w:rsid w:val="00B53150"/>
    <w:rsid w:val="00BC2736"/>
    <w:rsid w:val="00BF0594"/>
    <w:rsid w:val="00BF0F17"/>
    <w:rsid w:val="00BF5458"/>
    <w:rsid w:val="00C079A8"/>
    <w:rsid w:val="00C42EA5"/>
    <w:rsid w:val="00CC01C8"/>
    <w:rsid w:val="00CD5583"/>
    <w:rsid w:val="00CF5AE7"/>
    <w:rsid w:val="00D124F3"/>
    <w:rsid w:val="00D12956"/>
    <w:rsid w:val="00D26729"/>
    <w:rsid w:val="00D3181F"/>
    <w:rsid w:val="00D451F8"/>
    <w:rsid w:val="00D52F32"/>
    <w:rsid w:val="00D5491B"/>
    <w:rsid w:val="00D71C39"/>
    <w:rsid w:val="00D80875"/>
    <w:rsid w:val="00DB0F4C"/>
    <w:rsid w:val="00DB4C50"/>
    <w:rsid w:val="00DD747C"/>
    <w:rsid w:val="00E25E47"/>
    <w:rsid w:val="00E66504"/>
    <w:rsid w:val="00E672F3"/>
    <w:rsid w:val="00E713A7"/>
    <w:rsid w:val="00E94819"/>
    <w:rsid w:val="00EA41B9"/>
    <w:rsid w:val="00ED11AF"/>
    <w:rsid w:val="00ED1A81"/>
    <w:rsid w:val="00ED7184"/>
    <w:rsid w:val="00F32B0B"/>
    <w:rsid w:val="00F63B0B"/>
    <w:rsid w:val="00F747C3"/>
    <w:rsid w:val="00F84CAA"/>
    <w:rsid w:val="00F9437E"/>
    <w:rsid w:val="00F94891"/>
    <w:rsid w:val="00F96636"/>
    <w:rsid w:val="00FC10ED"/>
    <w:rsid w:val="00FD5375"/>
    <w:rsid w:val="00FE65E8"/>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150"/>
    <w:pPr>
      <w:widowControl w:val="0"/>
      <w:jc w:val="both"/>
    </w:pPr>
    <w:rPr>
      <w:rFonts w:eastAsia="ＭＳ Ｐゴシック"/>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3181F"/>
    <w:rPr>
      <w:rFonts w:ascii="Arial" w:eastAsia="ＭＳ ゴシック" w:hAnsi="Arial"/>
      <w:szCs w:val="18"/>
    </w:rPr>
  </w:style>
  <w:style w:type="character" w:customStyle="1" w:styleId="BalloonTextChar">
    <w:name w:val="Balloon Text Char"/>
    <w:basedOn w:val="DefaultParagraphFont"/>
    <w:link w:val="BalloonText"/>
    <w:uiPriority w:val="99"/>
    <w:semiHidden/>
    <w:locked/>
    <w:rsid w:val="00D3181F"/>
    <w:rPr>
      <w:rFonts w:ascii="Arial" w:eastAsia="ＭＳ ゴシック" w:hAnsi="Arial" w:cs="Times New Roman"/>
      <w:kern w:val="2"/>
      <w:sz w:val="18"/>
      <w:szCs w:val="18"/>
    </w:rPr>
  </w:style>
  <w:style w:type="table" w:styleId="TableGrid">
    <w:name w:val="Table Grid"/>
    <w:basedOn w:val="TableNormal"/>
    <w:uiPriority w:val="99"/>
    <w:rsid w:val="00D5491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2D55B4"/>
    <w:pPr>
      <w:widowControl/>
      <w:spacing w:before="100" w:beforeAutospacing="1" w:after="100" w:afterAutospacing="1"/>
      <w:jc w:val="left"/>
    </w:pPr>
    <w:rPr>
      <w:rFonts w:ascii="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410</Words>
  <Characters>2343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5610019</dc:creator>
  <cp:keywords/>
  <dc:description/>
  <cp:lastModifiedBy>東京電力株式会社</cp:lastModifiedBy>
  <cp:revision>2</cp:revision>
  <dcterms:created xsi:type="dcterms:W3CDTF">2015-01-16T09:02:00Z</dcterms:created>
  <dcterms:modified xsi:type="dcterms:W3CDTF">2015-01-16T09:02:00Z</dcterms:modified>
</cp:coreProperties>
</file>