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61A" w:rsidRPr="00B53150" w:rsidRDefault="0007361A" w:rsidP="0007361A">
      <w:pPr>
        <w:ind w:leftChars="267" w:left="31680"/>
      </w:pPr>
      <w:r w:rsidRPr="00B53150">
        <w:t xml:space="preserve">4.2.9 </w:t>
      </w:r>
      <w:r w:rsidRPr="00B53150">
        <w:rPr>
          <w:rFonts w:hint="eastAsia"/>
        </w:rPr>
        <w:t>コンクリート構造物ひび割れ検出システム</w:t>
      </w:r>
    </w:p>
    <w:p w:rsidR="0007361A" w:rsidRPr="00B53150" w:rsidRDefault="0007361A" w:rsidP="00B53150"/>
    <w:p w:rsidR="0007361A" w:rsidRPr="00B53150" w:rsidRDefault="0007361A" w:rsidP="00F56BFA">
      <w:pPr>
        <w:ind w:leftChars="291" w:left="31680"/>
      </w:pPr>
      <w:r w:rsidRPr="00B53150">
        <w:t xml:space="preserve">(1) </w:t>
      </w:r>
      <w:r w:rsidRPr="00B53150">
        <w:rPr>
          <w:rFonts w:hint="eastAsia"/>
        </w:rPr>
        <w:t>技術概要</w:t>
      </w:r>
    </w:p>
    <w:p w:rsidR="0007361A" w:rsidRPr="00B53150" w:rsidRDefault="0007361A" w:rsidP="00F56BFA">
      <w:pPr>
        <w:ind w:leftChars="291" w:left="31680"/>
      </w:pPr>
      <w:r w:rsidRPr="00B53150">
        <w:t xml:space="preserve">a) </w:t>
      </w:r>
      <w:r w:rsidRPr="00B53150">
        <w:rPr>
          <w:rFonts w:hint="eastAsia"/>
        </w:rPr>
        <w:t>目的・</w:t>
      </w:r>
      <w:r w:rsidRPr="00B53150">
        <w:t xml:space="preserve"> </w:t>
      </w:r>
      <w:r w:rsidRPr="00B53150">
        <w:rPr>
          <w:rFonts w:hint="eastAsia"/>
        </w:rPr>
        <w:t>用途</w:t>
      </w:r>
    </w:p>
    <w:p w:rsidR="0007361A" w:rsidRPr="00B53150" w:rsidRDefault="0007361A" w:rsidP="00F56BFA">
      <w:pPr>
        <w:ind w:leftChars="341" w:left="31680" w:rightChars="105" w:right="31680" w:firstLineChars="100" w:firstLine="31680"/>
      </w:pPr>
      <w:r w:rsidRPr="00B53150">
        <w:rPr>
          <w:rFonts w:hint="eastAsia"/>
        </w:rPr>
        <w:t>トンネルのコンクリート片剥落事故を契機として，効率的・</w:t>
      </w:r>
      <w:r w:rsidRPr="00B53150">
        <w:t xml:space="preserve"> </w:t>
      </w:r>
      <w:r w:rsidRPr="00B53150">
        <w:rPr>
          <w:rFonts w:hint="eastAsia"/>
        </w:rPr>
        <w:t>高精度かつ高速な構造物の劣化探傷技術の開発が望まれている．</w:t>
      </w:r>
    </w:p>
    <w:p w:rsidR="0007361A" w:rsidRPr="00B53150" w:rsidRDefault="0007361A" w:rsidP="00F56BFA">
      <w:pPr>
        <w:ind w:leftChars="341" w:left="31680" w:rightChars="105" w:right="31680" w:firstLineChars="100" w:firstLine="31680"/>
      </w:pPr>
      <w:r w:rsidRPr="00B53150">
        <w:rPr>
          <w:rFonts w:hint="eastAsia"/>
        </w:rPr>
        <w:t>本システムは，３</w:t>
      </w:r>
      <w:r w:rsidRPr="00B53150">
        <w:t>CCD</w:t>
      </w:r>
      <w:r w:rsidRPr="00B53150">
        <w:rPr>
          <w:rFonts w:hint="eastAsia"/>
        </w:rPr>
        <w:t>デジタルビデオカメラを用いて構造物を撮影し，</w:t>
      </w:r>
      <w:r w:rsidRPr="00B53150">
        <w:t xml:space="preserve"> </w:t>
      </w:r>
      <w:r w:rsidRPr="00B53150">
        <w:rPr>
          <w:rFonts w:hint="eastAsia"/>
        </w:rPr>
        <w:t>コンクリート表面のひび割れ情報を画像と数値で示し，この結果を用いて劣化損傷評価等，高度な維持管理のための基礎的情報を作成することを目的とする．</w:t>
      </w:r>
    </w:p>
    <w:p w:rsidR="0007361A" w:rsidRDefault="0007361A"/>
    <w:p w:rsidR="0007361A" w:rsidRDefault="0007361A" w:rsidP="00F56BFA">
      <w:pPr>
        <w:ind w:leftChars="291" w:left="31680"/>
      </w:pPr>
      <w:r w:rsidRPr="00B53150">
        <w:t xml:space="preserve">b) </w:t>
      </w:r>
      <w:r w:rsidRPr="00B53150">
        <w:rPr>
          <w:rFonts w:hint="eastAsia"/>
        </w:rPr>
        <w:t>方式・要素技術</w:t>
      </w:r>
    </w:p>
    <w:p w:rsidR="0007361A" w:rsidRPr="00B53150" w:rsidRDefault="0007361A" w:rsidP="00F56BFA">
      <w:pPr>
        <w:ind w:firstLineChars="400" w:firstLine="31680"/>
      </w:pPr>
      <w:r w:rsidRPr="00B53150">
        <w:rPr>
          <w:rFonts w:hint="eastAsia"/>
        </w:rPr>
        <w:t>①現地作業</w:t>
      </w:r>
    </w:p>
    <w:p w:rsidR="0007361A" w:rsidRPr="00B53150" w:rsidRDefault="0007361A" w:rsidP="00F56BFA">
      <w:pPr>
        <w:ind w:firstLineChars="500" w:firstLine="31680"/>
      </w:pPr>
      <w:r w:rsidRPr="00B53150">
        <w:rPr>
          <w:rFonts w:hint="eastAsia"/>
        </w:rPr>
        <w:t>ア</w:t>
      </w:r>
      <w:r w:rsidRPr="00B53150">
        <w:t>)</w:t>
      </w:r>
      <w:r w:rsidRPr="00B53150">
        <w:rPr>
          <w:rFonts w:hint="eastAsia"/>
        </w:rPr>
        <w:t>事前調査</w:t>
      </w:r>
    </w:p>
    <w:p w:rsidR="0007361A" w:rsidRPr="00B53150" w:rsidRDefault="0007361A" w:rsidP="00F56BFA">
      <w:pPr>
        <w:ind w:firstLineChars="600" w:firstLine="31680"/>
      </w:pPr>
      <w:r w:rsidRPr="00B53150">
        <w:rPr>
          <w:rFonts w:hint="eastAsia"/>
        </w:rPr>
        <w:t>構造物の形状，寸法</w:t>
      </w:r>
      <w:r>
        <w:rPr>
          <w:rFonts w:hint="eastAsia"/>
        </w:rPr>
        <w:t>，</w:t>
      </w:r>
      <w:r w:rsidRPr="000E0DA0">
        <w:rPr>
          <w:rFonts w:hint="eastAsia"/>
          <w:color w:val="FF0000"/>
        </w:rPr>
        <w:t>断面変化等</w:t>
      </w:r>
      <w:r w:rsidRPr="00B53150">
        <w:rPr>
          <w:rFonts w:hint="eastAsia"/>
        </w:rPr>
        <w:t>の現地状況を調査する．</w:t>
      </w:r>
    </w:p>
    <w:p w:rsidR="0007361A" w:rsidRDefault="0007361A" w:rsidP="00F56BFA">
      <w:pPr>
        <w:ind w:firstLineChars="500" w:firstLine="31680"/>
      </w:pPr>
      <w:r w:rsidRPr="00B53150">
        <w:rPr>
          <w:rFonts w:hint="eastAsia"/>
        </w:rPr>
        <w:t>イ</w:t>
      </w:r>
      <w:r w:rsidRPr="00B53150">
        <w:t>)</w:t>
      </w:r>
      <w:r w:rsidRPr="00B53150">
        <w:rPr>
          <w:rFonts w:hint="eastAsia"/>
        </w:rPr>
        <w:t>撮影</w:t>
      </w:r>
      <w:r>
        <w:rPr>
          <w:rFonts w:hint="eastAsia"/>
        </w:rPr>
        <w:t>準備</w:t>
      </w:r>
    </w:p>
    <w:p w:rsidR="0007361A" w:rsidRPr="00B53150" w:rsidRDefault="0007361A" w:rsidP="00F56BFA">
      <w:pPr>
        <w:ind w:firstLineChars="500" w:firstLine="31680"/>
      </w:pPr>
      <w:r>
        <w:rPr>
          <w:rFonts w:hint="eastAsia"/>
        </w:rPr>
        <w:t xml:space="preserve">　</w:t>
      </w:r>
      <w:r w:rsidRPr="000E0DA0">
        <w:rPr>
          <w:color w:val="FF0000"/>
        </w:rPr>
        <w:t xml:space="preserve"> </w:t>
      </w:r>
      <w:r w:rsidRPr="000E0DA0">
        <w:rPr>
          <w:rFonts w:hint="eastAsia"/>
          <w:color w:val="FF0000"/>
        </w:rPr>
        <w:t>事前調査に基づき，ビデオカメラ，照明の配置計画を立案する。</w:t>
      </w:r>
    </w:p>
    <w:p w:rsidR="0007361A" w:rsidRPr="00B53150" w:rsidRDefault="0007361A" w:rsidP="00F56BFA">
      <w:pPr>
        <w:ind w:leftChars="800" w:left="31680" w:rightChars="105" w:right="31680" w:hangingChars="700" w:firstLine="31680"/>
        <w:rPr>
          <w:color w:val="FF0000"/>
        </w:rPr>
      </w:pPr>
      <w:r>
        <w:rPr>
          <w:rFonts w:hint="eastAsia"/>
          <w:color w:val="FF0000"/>
        </w:rPr>
        <w:t>・</w:t>
      </w:r>
      <w:r w:rsidRPr="00B53150">
        <w:rPr>
          <w:rFonts w:hint="eastAsia"/>
          <w:color w:val="FF0000"/>
        </w:rPr>
        <w:t>道路トンネル</w:t>
      </w:r>
      <w:r w:rsidRPr="00B53150">
        <w:rPr>
          <w:color w:val="FF0000"/>
        </w:rPr>
        <w:t xml:space="preserve"> </w:t>
      </w:r>
      <w:r w:rsidRPr="00B53150">
        <w:rPr>
          <w:rFonts w:hint="eastAsia"/>
          <w:color w:val="FF0000"/>
        </w:rPr>
        <w:t>：撮影専用車搭載のデジタルビデオカメラ・照明の調整およびキャリブレーション等を行う．</w:t>
      </w:r>
    </w:p>
    <w:p w:rsidR="0007361A" w:rsidRPr="00B53150" w:rsidRDefault="0007361A" w:rsidP="00F56BFA">
      <w:pPr>
        <w:ind w:leftChars="800" w:left="31680" w:rightChars="105" w:right="31680" w:hangingChars="750" w:firstLine="31680"/>
        <w:rPr>
          <w:color w:val="FF0000"/>
        </w:rPr>
      </w:pPr>
      <w:r>
        <w:rPr>
          <w:rFonts w:hint="eastAsia"/>
          <w:color w:val="FF0000"/>
        </w:rPr>
        <w:t>・</w:t>
      </w:r>
      <w:r w:rsidRPr="00B53150">
        <w:rPr>
          <w:rFonts w:hint="eastAsia"/>
          <w:color w:val="FF0000"/>
        </w:rPr>
        <w:t>鉄道トンネル他：撮影点検車</w:t>
      </w:r>
      <w:r>
        <w:rPr>
          <w:rFonts w:hint="eastAsia"/>
          <w:color w:val="FF0000"/>
        </w:rPr>
        <w:t>（軽貨車等）</w:t>
      </w:r>
      <w:r w:rsidRPr="00B53150">
        <w:rPr>
          <w:rFonts w:hint="eastAsia"/>
          <w:color w:val="FF0000"/>
        </w:rPr>
        <w:t>への機材設置</w:t>
      </w:r>
      <w:r>
        <w:rPr>
          <w:rFonts w:hint="eastAsia"/>
          <w:color w:val="FF0000"/>
        </w:rPr>
        <w:t>後</w:t>
      </w:r>
      <w:r w:rsidRPr="00B53150">
        <w:rPr>
          <w:rFonts w:hint="eastAsia"/>
          <w:color w:val="FF0000"/>
        </w:rPr>
        <w:t>，デジタルビデオカメラ・照明の調整およびキャリブレーション等を行う．</w:t>
      </w:r>
    </w:p>
    <w:p w:rsidR="0007361A" w:rsidRPr="00B53150" w:rsidRDefault="0007361A" w:rsidP="00F56BFA">
      <w:pPr>
        <w:ind w:firstLineChars="500" w:firstLine="31680"/>
      </w:pPr>
      <w:r w:rsidRPr="00B53150">
        <w:rPr>
          <w:rFonts w:hint="eastAsia"/>
        </w:rPr>
        <w:t>ウ</w:t>
      </w:r>
      <w:r w:rsidRPr="00B53150">
        <w:t>)</w:t>
      </w:r>
      <w:r w:rsidRPr="00B53150">
        <w:rPr>
          <w:rFonts w:hint="eastAsia"/>
        </w:rPr>
        <w:t>撮影</w:t>
      </w:r>
    </w:p>
    <w:p w:rsidR="0007361A" w:rsidRPr="000E0DA0" w:rsidRDefault="0007361A" w:rsidP="00F56BFA">
      <w:pPr>
        <w:ind w:leftChars="500" w:left="31680" w:rightChars="105" w:right="31680" w:firstLineChars="100" w:firstLine="31680"/>
        <w:rPr>
          <w:color w:val="FF0000"/>
        </w:rPr>
      </w:pPr>
      <w:r w:rsidRPr="000E0DA0">
        <w:rPr>
          <w:rFonts w:hint="eastAsia"/>
          <w:color w:val="FF0000"/>
        </w:rPr>
        <w:t>準備・調整が完了後，撮影を行う．</w:t>
      </w:r>
    </w:p>
    <w:p w:rsidR="0007361A" w:rsidRDefault="0007361A" w:rsidP="00B53150"/>
    <w:p w:rsidR="0007361A" w:rsidRPr="00F84CAA" w:rsidRDefault="0007361A" w:rsidP="00F84CAA">
      <w:bookmarkStart w:id="0" w:name="_GoBack"/>
      <w:r>
        <w:rPr>
          <w:noProof/>
        </w:rPr>
        <w:pict>
          <v:group id="グループ化 6" o:spid="_x0000_s1026" style="position:absolute;left:0;text-align:left;margin-left:251.1pt;margin-top:1.1pt;width:209pt;height:271.25pt;z-index:251653632" coordsize="24479,3095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5524;width:16002;height:15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e6DEAAAA2gAAAA8AAABkcnMvZG93bnJldi54bWxEj0FrAjEUhO8F/0N4Qi9Fs5VSZTWKFgul&#10;h4KroMfn5rlZ3bwsm6jbf28EweMwM98wk1lrK3GhxpeOFbz3ExDEudMlFwo26+/eCIQPyBorx6Tg&#10;nzzMpp2XCabaXXlFlywUIkLYp6jAhFCnUvrckEXfdzVx9A6usRiibAqpG7xGuK3kIEk+pcWS44LB&#10;mr4M5afsbBXszuXxV66GxuT+b5G97Tfb7WKp1Gu3nY9BBGrDM/xo/2gFH3C/Em+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xe6DEAAAA2gAAAA8AAAAAAAAAAAAAAAAA&#10;nwIAAGRycy9kb3ducmV2LnhtbFBLBQYAAAAABAAEAPcAAACQAwAAAAA=&#10;">
              <v:imagedata r:id="rId6" o:title=""/>
              <v:path arrowok="t"/>
            </v:shape>
            <v:shape id="Picture 3" o:spid="_x0000_s1028" type="#_x0000_t75" style="position:absolute;top:17240;width:24479;height:13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6QdDEAAAA2gAAAA8AAABkcnMvZG93bnJldi54bWxEj0FrwkAUhO9C/8PyCr3pRqki0U2wYkGQ&#10;ik2L59fsaxKafRt3t5r+e1cQehxm5htmmfemFWdyvrGsYDxKQBCXVjdcKfj8eB3OQfiArLG1TAr+&#10;yEOePQyWmGp74Xc6F6ESEcI+RQV1CF0qpS9rMuhHtiOO3rd1BkOUrpLa4SXCTSsnSTKTBhuOCzV2&#10;tK6p/Cl+jYIvXr+dxu640f1+NX85nLa7ffus1NNjv1qACNSH//C9vdUKpnC7Em+A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6QdDEAAAA2gAAAA8AAAAAAAAAAAAAAAAA&#10;nwIAAGRycy9kb3ducmV2LnhtbFBLBQYAAAAABAAEAPcAAACQAwAAAAA=&#10;">
              <v:imagedata r:id="rId7" o:title="" croptop="11368f" cropbottom="8176f" cropleft="1806f" cropright="17711f"/>
              <v:path arrowok="t"/>
            </v:shape>
          </v:group>
        </w:pict>
      </w:r>
      <w:bookmarkEnd w:id="0"/>
      <w:r>
        <w:rPr>
          <w:noProof/>
        </w:rPr>
        <w:pict>
          <v:group id="グループ化 7" o:spid="_x0000_s1029" style="position:absolute;left:0;text-align:left;margin-left:37.45pt;margin-top:1.1pt;width:203.3pt;height:271.25pt;z-index:251652608" coordsize="22669,30575"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">
            <v:shape id="_x0000_s1030" type="#_x0000_t75" style="position:absolute;width:22669;height:14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cSxXBAAAA2gAAAA8AAABkcnMvZG93bnJldi54bWxEj8FqwzAQRO+B/oPYQi+hkWOCU9zIJik1&#10;6bVOP2CxtpaptTKWYrt/HwUKPQ4z84Y5lIvtxUSj7xwr2G4SEMSN0x23Cr4u1fMLCB+QNfaOScEv&#10;eSiLh9UBc+1m/qSpDq2IEPY5KjAhDLmUvjFk0W/cQBy9bzdaDFGOrdQjzhFue5kmSSYtdhwXDA70&#10;Zqj5qa9Wwdwl1bpu3s9hl1Zen7Kl571R6ulxOb6CCLSE//Bf+0MrSOF+Jd4AW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cSxXBAAAA2gAAAA8AAAAAAAAAAAAAAAAAnwIA&#10;AGRycy9kb3ducmV2LnhtbFBLBQYAAAAABAAEAPcAAACNAwAAAAA=&#10;">
              <v:imagedata r:id="rId8" o:title=""/>
              <v:path arrowok="t"/>
            </v:shape>
            <v:shape id="_x0000_s1031" type="#_x0000_t75" alt="説明: 005" style="position:absolute;left:666;top:15811;width:20574;height:14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LJwrBAAAA2gAAAA8AAABkcnMvZG93bnJldi54bWxEj0GLwjAUhO8L/ofwBC+LplVYpRpFFNHb&#10;sip4fTbPtti8lCba6q/fCILHYWa+YWaL1pTiTrUrLCuIBxEI4tTqgjMFx8OmPwHhPLLG0jIpeJCD&#10;xbzzNcNE24b/6L73mQgQdgkqyL2vEildmpNBN7AVcfAutjbog6wzqWtsAtyUchhFP9JgwWEhx4pW&#10;OaXX/c0oKNfH8flXTr5H5zimZuuf9rR9KtXrtsspCE+t/4Tf7Z1WMILXlXA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LJwrBAAAA2gAAAA8AAAAAAAAAAAAAAAAAnwIA&#10;AGRycy9kb3ducmV2LnhtbFBLBQYAAAAABAAEAPcAAACNAwAAAAA=&#10;">
              <v:imagedata r:id="rId9" o:title=""/>
              <v:path arrowok="t"/>
            </v:shape>
          </v:group>
        </w:pict>
      </w:r>
    </w:p>
    <w:p w:rsidR="0007361A" w:rsidRPr="00F84CAA" w:rsidRDefault="0007361A" w:rsidP="00F84CAA"/>
    <w:p w:rsidR="0007361A" w:rsidRPr="00F84CAA" w:rsidRDefault="0007361A" w:rsidP="00F84CAA"/>
    <w:p w:rsidR="0007361A" w:rsidRPr="00F84CAA" w:rsidRDefault="0007361A" w:rsidP="00F84CAA"/>
    <w:p w:rsidR="0007361A" w:rsidRPr="00F84CAA" w:rsidRDefault="0007361A" w:rsidP="00F84CAA"/>
    <w:p w:rsidR="0007361A" w:rsidRPr="00F84CAA" w:rsidRDefault="0007361A" w:rsidP="00F84CAA"/>
    <w:p w:rsidR="0007361A" w:rsidRPr="00F84CAA" w:rsidRDefault="0007361A" w:rsidP="00F84CAA"/>
    <w:p w:rsidR="0007361A" w:rsidRPr="00F84CAA" w:rsidRDefault="0007361A" w:rsidP="00F84CAA"/>
    <w:p w:rsidR="0007361A" w:rsidRPr="00F84CAA" w:rsidRDefault="0007361A" w:rsidP="00F84CAA"/>
    <w:p w:rsidR="0007361A" w:rsidRPr="00F84CAA" w:rsidRDefault="0007361A" w:rsidP="00F84CAA"/>
    <w:p w:rsidR="0007361A" w:rsidRPr="00F84CAA" w:rsidRDefault="0007361A" w:rsidP="00F84CAA"/>
    <w:p w:rsidR="0007361A" w:rsidRPr="00F84CAA" w:rsidRDefault="0007361A" w:rsidP="00F84CAA"/>
    <w:p w:rsidR="0007361A" w:rsidRPr="00F84CAA" w:rsidRDefault="0007361A" w:rsidP="00F84CAA"/>
    <w:p w:rsidR="0007361A" w:rsidRPr="00F84CAA" w:rsidRDefault="0007361A" w:rsidP="00F84CAA"/>
    <w:p w:rsidR="0007361A" w:rsidRPr="00F84CAA" w:rsidRDefault="0007361A" w:rsidP="00F84CAA"/>
    <w:p w:rsidR="0007361A" w:rsidRDefault="0007361A" w:rsidP="00F84CAA"/>
    <w:p w:rsidR="0007361A" w:rsidRDefault="0007361A" w:rsidP="00F84CAA">
      <w:pPr>
        <w:tabs>
          <w:tab w:val="left" w:pos="1286"/>
        </w:tabs>
      </w:pPr>
      <w:r>
        <w:tab/>
      </w:r>
    </w:p>
    <w:p w:rsidR="0007361A" w:rsidRDefault="0007361A" w:rsidP="00F84CAA">
      <w:pPr>
        <w:tabs>
          <w:tab w:val="left" w:pos="1286"/>
        </w:tabs>
      </w:pPr>
    </w:p>
    <w:p w:rsidR="0007361A" w:rsidRDefault="0007361A" w:rsidP="00F84CAA">
      <w:pPr>
        <w:tabs>
          <w:tab w:val="left" w:pos="1286"/>
        </w:tabs>
      </w:pPr>
    </w:p>
    <w:p w:rsidR="0007361A" w:rsidRDefault="0007361A" w:rsidP="00F84CAA">
      <w:pPr>
        <w:tabs>
          <w:tab w:val="left" w:pos="1286"/>
        </w:tabs>
      </w:pPr>
    </w:p>
    <w:p w:rsidR="0007361A" w:rsidRDefault="0007361A" w:rsidP="00F56BFA">
      <w:pPr>
        <w:tabs>
          <w:tab w:val="left" w:pos="1286"/>
        </w:tabs>
        <w:ind w:firstLineChars="700" w:firstLine="31680"/>
      </w:pPr>
      <w:r>
        <w:rPr>
          <w:rFonts w:hint="eastAsia"/>
        </w:rPr>
        <w:t>図－</w:t>
      </w:r>
      <w:r>
        <w:t xml:space="preserve">4.2.9.1 </w:t>
      </w:r>
      <w:r>
        <w:rPr>
          <w:rFonts w:hint="eastAsia"/>
        </w:rPr>
        <w:t>道路トンネル撮影状況　　　　　　　図－</w:t>
      </w:r>
      <w:r>
        <w:t xml:space="preserve">4.2.9.2 </w:t>
      </w:r>
      <w:r>
        <w:rPr>
          <w:rFonts w:hint="eastAsia"/>
        </w:rPr>
        <w:t>鉄道トンネル撮影状況</w:t>
      </w:r>
    </w:p>
    <w:p w:rsidR="0007361A" w:rsidRDefault="0007361A" w:rsidP="00F56BFA">
      <w:pPr>
        <w:tabs>
          <w:tab w:val="left" w:pos="1712"/>
        </w:tabs>
        <w:ind w:firstLineChars="1000" w:firstLine="31680"/>
      </w:pPr>
      <w:r>
        <w:t>(</w:t>
      </w:r>
      <w:r>
        <w:rPr>
          <w:rFonts w:hint="eastAsia"/>
        </w:rPr>
        <w:t>時速</w:t>
      </w:r>
      <w:r>
        <w:t>5~</w:t>
      </w:r>
      <w:r w:rsidRPr="00F84CAA">
        <w:rPr>
          <w:color w:val="FF0000"/>
        </w:rPr>
        <w:t>80km</w:t>
      </w:r>
      <w:r>
        <w:t xml:space="preserve">) </w:t>
      </w:r>
      <w:r>
        <w:rPr>
          <w:rFonts w:hint="eastAsia"/>
        </w:rPr>
        <w:t xml:space="preserve">　　　　　　　　　　　　　　　　　　　　　</w:t>
      </w:r>
      <w:r w:rsidRPr="00F84CAA">
        <w:rPr>
          <w:color w:val="FF0000"/>
        </w:rPr>
        <w:t>(</w:t>
      </w:r>
      <w:r w:rsidRPr="00F84CAA">
        <w:rPr>
          <w:rFonts w:hint="eastAsia"/>
          <w:color w:val="FF0000"/>
        </w:rPr>
        <w:t>時速</w:t>
      </w:r>
      <w:r w:rsidRPr="00F84CAA">
        <w:rPr>
          <w:color w:val="FF0000"/>
        </w:rPr>
        <w:t>5~</w:t>
      </w:r>
      <w:r>
        <w:rPr>
          <w:color w:val="FF0000"/>
        </w:rPr>
        <w:t>3</w:t>
      </w:r>
      <w:r w:rsidRPr="00F84CAA">
        <w:rPr>
          <w:color w:val="FF0000"/>
        </w:rPr>
        <w:t>0km)</w:t>
      </w:r>
      <w:r w:rsidRPr="00F84CAA">
        <w:rPr>
          <w:rFonts w:hint="eastAsia"/>
          <w:color w:val="FF0000"/>
        </w:rPr>
        <w:t xml:space="preserve">　</w:t>
      </w:r>
    </w:p>
    <w:p w:rsidR="0007361A" w:rsidRDefault="0007361A" w:rsidP="00F84CAA">
      <w:pPr>
        <w:tabs>
          <w:tab w:val="left" w:pos="1712"/>
        </w:tabs>
      </w:pPr>
    </w:p>
    <w:p w:rsidR="0007361A" w:rsidRDefault="0007361A" w:rsidP="00F84CAA">
      <w:pPr>
        <w:tabs>
          <w:tab w:val="left" w:pos="1712"/>
        </w:tabs>
      </w:pPr>
    </w:p>
    <w:p w:rsidR="0007361A" w:rsidRDefault="0007361A" w:rsidP="00F84CAA">
      <w:pPr>
        <w:tabs>
          <w:tab w:val="left" w:pos="1712"/>
        </w:tabs>
      </w:pPr>
    </w:p>
    <w:p w:rsidR="0007361A" w:rsidRDefault="0007361A" w:rsidP="00F84CAA">
      <w:pPr>
        <w:tabs>
          <w:tab w:val="left" w:pos="1712"/>
        </w:tabs>
      </w:pPr>
    </w:p>
    <w:p w:rsidR="0007361A" w:rsidRDefault="0007361A" w:rsidP="00F84CAA">
      <w:pPr>
        <w:tabs>
          <w:tab w:val="left" w:pos="1712"/>
        </w:tabs>
      </w:pPr>
    </w:p>
    <w:p w:rsidR="0007361A" w:rsidRDefault="0007361A" w:rsidP="00F84CAA">
      <w:pPr>
        <w:tabs>
          <w:tab w:val="left" w:pos="1712"/>
        </w:tabs>
      </w:pPr>
    </w:p>
    <w:p w:rsidR="0007361A" w:rsidRPr="00D3181F" w:rsidRDefault="0007361A" w:rsidP="00F56BFA">
      <w:pPr>
        <w:ind w:firstLineChars="400" w:firstLine="31680"/>
        <w:rPr>
          <w:color w:val="FF0000"/>
        </w:rPr>
      </w:pPr>
      <w:r w:rsidRPr="00D3181F">
        <w:rPr>
          <w:rFonts w:hint="eastAsia"/>
          <w:color w:val="FF0000"/>
        </w:rPr>
        <w:t>②展開画像</w:t>
      </w:r>
      <w:r>
        <w:rPr>
          <w:rFonts w:hint="eastAsia"/>
          <w:color w:val="FF0000"/>
        </w:rPr>
        <w:t>の</w:t>
      </w:r>
      <w:r w:rsidRPr="00D3181F">
        <w:rPr>
          <w:rFonts w:hint="eastAsia"/>
          <w:color w:val="FF0000"/>
        </w:rPr>
        <w:t>作成</w:t>
      </w:r>
    </w:p>
    <w:p w:rsidR="0007361A" w:rsidRDefault="0007361A" w:rsidP="00F56BFA">
      <w:pPr>
        <w:ind w:leftChars="400" w:left="31680" w:rightChars="105" w:right="31680" w:firstLineChars="100" w:firstLine="31680"/>
        <w:rPr>
          <w:color w:val="FF0000"/>
        </w:rPr>
      </w:pPr>
      <w:r w:rsidRPr="00D3181F">
        <w:rPr>
          <w:rFonts w:hint="eastAsia"/>
          <w:color w:val="FF0000"/>
        </w:rPr>
        <w:t>複数台のデジタルビデオカメラ</w:t>
      </w:r>
      <w:r>
        <w:rPr>
          <w:rFonts w:hint="eastAsia"/>
          <w:color w:val="FF0000"/>
        </w:rPr>
        <w:t>で取得した</w:t>
      </w:r>
      <w:r w:rsidRPr="00D3181F">
        <w:rPr>
          <w:rFonts w:hint="eastAsia"/>
          <w:color w:val="FF0000"/>
        </w:rPr>
        <w:t>動画データを専用ソフトにて画像処理（静止画編集</w:t>
      </w:r>
      <w:r>
        <w:rPr>
          <w:rFonts w:hint="eastAsia"/>
          <w:color w:val="FF0000"/>
        </w:rPr>
        <w:t>，</w:t>
      </w:r>
      <w:r w:rsidRPr="00D3181F">
        <w:rPr>
          <w:rFonts w:hint="eastAsia"/>
          <w:color w:val="FF0000"/>
        </w:rPr>
        <w:t>あおり補正他）</w:t>
      </w:r>
      <w:r>
        <w:rPr>
          <w:rFonts w:hint="eastAsia"/>
          <w:color w:val="FF0000"/>
        </w:rPr>
        <w:t>および画像を</w:t>
      </w:r>
      <w:r w:rsidRPr="00D3181F">
        <w:rPr>
          <w:rFonts w:hint="eastAsia"/>
          <w:color w:val="FF0000"/>
        </w:rPr>
        <w:t>接合して</w:t>
      </w:r>
      <w:r>
        <w:rPr>
          <w:rFonts w:hint="eastAsia"/>
          <w:color w:val="FF0000"/>
        </w:rPr>
        <w:t>，</w:t>
      </w:r>
      <w:r w:rsidRPr="00D3181F">
        <w:rPr>
          <w:rFonts w:hint="eastAsia"/>
          <w:color w:val="FF0000"/>
        </w:rPr>
        <w:t>展開画像を作成</w:t>
      </w:r>
      <w:r>
        <w:rPr>
          <w:rFonts w:hint="eastAsia"/>
          <w:color w:val="FF0000"/>
        </w:rPr>
        <w:t>する</w:t>
      </w:r>
      <w:r w:rsidRPr="00D3181F">
        <w:rPr>
          <w:rFonts w:hint="eastAsia"/>
          <w:color w:val="FF0000"/>
        </w:rPr>
        <w:t>．</w:t>
      </w:r>
    </w:p>
    <w:p w:rsidR="0007361A" w:rsidRDefault="0007361A" w:rsidP="00D3181F">
      <w:r>
        <w:rPr>
          <w:noProof/>
        </w:rPr>
        <w:pict>
          <v:shape id="Picture 6" o:spid="_x0000_s1032" type="#_x0000_t75" alt="北高海TNのコピー" style="position:absolute;left:0;text-align:left;margin-left:170.95pt;margin-top:10.15pt;width:177.85pt;height:119.05pt;z-index:251654656;visibility:visible">
            <v:imagedata r:id="rId10" o:title=""/>
          </v:shape>
        </w:pict>
      </w:r>
    </w:p>
    <w:p w:rsidR="0007361A" w:rsidRDefault="0007361A" w:rsidP="00D3181F"/>
    <w:p w:rsidR="0007361A" w:rsidRDefault="0007361A" w:rsidP="00D3181F"/>
    <w:p w:rsidR="0007361A" w:rsidRDefault="0007361A" w:rsidP="00D3181F"/>
    <w:p w:rsidR="0007361A" w:rsidRDefault="0007361A" w:rsidP="00D3181F"/>
    <w:p w:rsidR="0007361A" w:rsidRDefault="0007361A" w:rsidP="00D3181F"/>
    <w:p w:rsidR="0007361A" w:rsidRDefault="0007361A" w:rsidP="00D3181F"/>
    <w:p w:rsidR="0007361A" w:rsidRDefault="0007361A" w:rsidP="00D3181F"/>
    <w:p w:rsidR="0007361A" w:rsidRDefault="0007361A" w:rsidP="00D3181F"/>
    <w:p w:rsidR="0007361A" w:rsidRPr="00B447BD" w:rsidRDefault="0007361A" w:rsidP="00F56BFA">
      <w:pPr>
        <w:tabs>
          <w:tab w:val="left" w:pos="1286"/>
        </w:tabs>
        <w:ind w:firstLineChars="1912" w:firstLine="31680"/>
        <w:rPr>
          <w:color w:val="FF0000"/>
        </w:rPr>
      </w:pPr>
      <w:r w:rsidRPr="00B447BD">
        <w:rPr>
          <w:rFonts w:hint="eastAsia"/>
          <w:color w:val="FF0000"/>
        </w:rPr>
        <w:t>写真－</w:t>
      </w:r>
      <w:r w:rsidRPr="00B447BD">
        <w:rPr>
          <w:color w:val="FF0000"/>
        </w:rPr>
        <w:t xml:space="preserve">4.2.9.1 </w:t>
      </w:r>
      <w:r w:rsidRPr="00B447BD">
        <w:rPr>
          <w:rFonts w:hint="eastAsia"/>
          <w:color w:val="FF0000"/>
        </w:rPr>
        <w:t>展開画像</w:t>
      </w:r>
    </w:p>
    <w:p w:rsidR="0007361A" w:rsidRDefault="0007361A" w:rsidP="00D3181F"/>
    <w:p w:rsidR="0007361A" w:rsidRPr="000C6C85" w:rsidRDefault="0007361A" w:rsidP="00F56BFA">
      <w:pPr>
        <w:ind w:firstLineChars="400" w:firstLine="31680"/>
        <w:rPr>
          <w:color w:val="FF0000"/>
        </w:rPr>
      </w:pPr>
      <w:r w:rsidRPr="000C6C85">
        <w:rPr>
          <w:rFonts w:hint="eastAsia"/>
          <w:color w:val="FF0000"/>
        </w:rPr>
        <w:t>③変状展開図の作成</w:t>
      </w:r>
    </w:p>
    <w:p w:rsidR="0007361A" w:rsidRDefault="0007361A" w:rsidP="00F56BFA">
      <w:pPr>
        <w:ind w:leftChars="400" w:left="31680" w:rightChars="105" w:right="31680" w:firstLineChars="100" w:firstLine="31680"/>
        <w:rPr>
          <w:color w:val="FF0000"/>
        </w:rPr>
      </w:pPr>
      <w:r w:rsidRPr="000C6C85">
        <w:rPr>
          <w:rFonts w:hint="eastAsia"/>
          <w:color w:val="FF0000"/>
        </w:rPr>
        <w:t>「</w:t>
      </w:r>
      <w:r w:rsidRPr="000C6C85">
        <w:rPr>
          <w:color w:val="FF0000"/>
        </w:rPr>
        <w:t>CrackDraw21</w:t>
      </w:r>
      <w:r w:rsidRPr="000C6C85">
        <w:rPr>
          <w:rFonts w:hint="eastAsia"/>
          <w:color w:val="FF0000"/>
        </w:rPr>
        <w:t>」</w:t>
      </w:r>
      <w:r w:rsidRPr="000C6C85">
        <w:rPr>
          <w:color w:val="FF0000"/>
        </w:rPr>
        <w:t>(</w:t>
      </w:r>
      <w:r w:rsidRPr="000C6C85">
        <w:rPr>
          <w:rFonts w:hint="eastAsia"/>
          <w:color w:val="FF0000"/>
        </w:rPr>
        <w:t>コンクリート構造物等の変状展開図作成・</w:t>
      </w:r>
      <w:r w:rsidRPr="000C6C85">
        <w:rPr>
          <w:color w:val="FF0000"/>
        </w:rPr>
        <w:t xml:space="preserve"> </w:t>
      </w:r>
      <w:r w:rsidRPr="000C6C85">
        <w:rPr>
          <w:rFonts w:hint="eastAsia"/>
          <w:color w:val="FF0000"/>
        </w:rPr>
        <w:t>管理支援システム</w:t>
      </w:r>
      <w:r w:rsidRPr="000C6C85">
        <w:rPr>
          <w:color w:val="FF0000"/>
        </w:rPr>
        <w:t>)</w:t>
      </w:r>
      <w:r>
        <w:rPr>
          <w:rFonts w:hint="eastAsia"/>
          <w:color w:val="FF0000"/>
        </w:rPr>
        <w:t>に展開画像を取り込み，画像上から変状（ひび割れ，漏水，はく落等）をトレースし，変状展開図を作成する．</w:t>
      </w:r>
      <w:r>
        <w:rPr>
          <w:color w:val="FF0000"/>
        </w:rPr>
        <w:t xml:space="preserve"> </w:t>
      </w:r>
    </w:p>
    <w:p w:rsidR="0007361A" w:rsidRDefault="0007361A" w:rsidP="00D3181F">
      <w:r>
        <w:rPr>
          <w:noProof/>
        </w:rPr>
        <w:pict>
          <v:shape id="Picture 2" o:spid="_x0000_s1033" type="#_x0000_t75" style="position:absolute;left:0;text-align:left;margin-left:173.85pt;margin-top:-.15pt;width:173.15pt;height:128.85pt;z-index:251656704;visibility:visible">
            <v:imagedata r:id="rId11" o:title=""/>
          </v:shape>
        </w:pict>
      </w:r>
    </w:p>
    <w:p w:rsidR="0007361A" w:rsidRDefault="0007361A" w:rsidP="00D3181F"/>
    <w:p w:rsidR="0007361A" w:rsidRDefault="0007361A" w:rsidP="00D3181F"/>
    <w:p w:rsidR="0007361A" w:rsidRDefault="0007361A" w:rsidP="00D3181F"/>
    <w:p w:rsidR="0007361A" w:rsidRDefault="0007361A" w:rsidP="00D3181F"/>
    <w:p w:rsidR="0007361A" w:rsidRDefault="0007361A" w:rsidP="00D3181F"/>
    <w:p w:rsidR="0007361A" w:rsidRDefault="0007361A" w:rsidP="00D3181F"/>
    <w:p w:rsidR="0007361A" w:rsidRDefault="0007361A" w:rsidP="00D3181F"/>
    <w:p w:rsidR="0007361A" w:rsidRDefault="0007361A" w:rsidP="00D3181F"/>
    <w:p w:rsidR="0007361A" w:rsidRPr="00877783" w:rsidRDefault="0007361A" w:rsidP="00F56BFA">
      <w:pPr>
        <w:tabs>
          <w:tab w:val="left" w:pos="1286"/>
        </w:tabs>
        <w:ind w:firstLineChars="1810" w:firstLine="31680"/>
        <w:rPr>
          <w:color w:val="FF0000"/>
        </w:rPr>
      </w:pPr>
      <w:r w:rsidRPr="00877783">
        <w:rPr>
          <w:rFonts w:hint="eastAsia"/>
          <w:color w:val="FF0000"/>
        </w:rPr>
        <w:t>写真－</w:t>
      </w:r>
      <w:r w:rsidRPr="00877783">
        <w:rPr>
          <w:color w:val="FF0000"/>
        </w:rPr>
        <w:t xml:space="preserve">4.2.9.2 </w:t>
      </w:r>
      <w:r w:rsidRPr="00877783">
        <w:rPr>
          <w:rFonts w:hint="eastAsia"/>
          <w:color w:val="FF0000"/>
        </w:rPr>
        <w:t>変状トレース状況</w:t>
      </w:r>
    </w:p>
    <w:p w:rsidR="0007361A" w:rsidRDefault="0007361A" w:rsidP="00D3181F"/>
    <w:p w:rsidR="0007361A" w:rsidRDefault="0007361A" w:rsidP="00D3181F">
      <w:r>
        <w:rPr>
          <w:noProof/>
        </w:rPr>
        <w:pict>
          <v:group id="グループ化 1" o:spid="_x0000_s1034" style="position:absolute;left:0;text-align:left;margin-left:10.35pt;margin-top:.05pt;width:449.75pt;height:172.15pt;z-index:251655680" coordsize="52197,14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5" type="#_x0000_t67" style="position:absolute;left:24670;top:6667;width:3124;height:3397;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ixsUA&#10;AADeAAAADwAAAGRycy9kb3ducmV2LnhtbERPS2vCQBC+C/6HZYTedKMtotFVSkGotB6M4uM2ZMck&#10;mJ1Ns6um/94VBG/z8T1nOm9MKa5Uu8Kygn4vAkGcWl1wpmC7WXRHIJxH1lhaJgX/5GA+a7emGGt7&#10;4zVdE5+JEMIuRgW591UspUtzMuh6tiIO3MnWBn2AdSZ1jbcQbko5iKKhNFhwaMixoq+c0nNyMQr0&#10;6t0c//ZpP1n8ol+unDn8rHdKvXWazwkIT41/iZ/ubx3mjz+GA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yLGxQAAAN4AAAAPAAAAAAAAAAAAAAAAAJgCAABkcnMv&#10;ZG93bnJldi54bWxQSwUGAAAAAAQABAD1AAAAigMAAAAA&#10;" adj="11668,5876" fillcolor="yellow" strokeweight="1pt">
              <v:textbox style="layout-flow:vertical-ideographic"/>
            </v:shape>
            <v:shape id="Picture 10" o:spid="_x0000_s1036" type="#_x0000_t75" style="position:absolute;width:22193;height:14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xBiXGAAAA3gAAAA8AAABkcnMvZG93bnJldi54bWxET01rwkAQvQv+h2UKXqRuKjUkqWsoEaH0&#10;UNEWSm9DdppEs7Mhu2r6712h4G0e73OW+WBacabeNZYVPM0iEMSl1Q1XCr4+N48JCOeRNbaWScEf&#10;OchX49ESM20vvKPz3lcihLDLUEHtfZdJ6cqaDLqZ7YgD92t7gz7AvpK6x0sIN62cR1EsDTYcGmrs&#10;qKipPO5PRsE6mS4Kt37/wa3bfRzig6fvRarU5GF4fQHhafB38b/7TYf56XMcw+2dcIN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EGJcYAAADeAAAADwAAAAAAAAAAAAAA&#10;AACfAgAAZHJzL2Rvd25yZXYueG1sUEsFBgAAAAAEAAQA9wAAAJIDAAAAAA==&#10;">
              <v:imagedata r:id="rId12" o:title=""/>
              <v:path arrowok="t"/>
            </v:shape>
            <v:shape id="_x0000_s1037" type="#_x0000_t75" style="position:absolute;left:30003;width:22194;height:14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fyUrEAAAA3gAAAA8AAABkcnMvZG93bnJldi54bWxET01rwkAQvRf8D8sUeqsbi7UaXUUKFvGW&#10;2IO5Ddkxic3OLtnVpP/eLRS8zeN9zmozmFbcqPONZQWTcQKCuLS64UrB93H3OgfhA7LG1jIp+CUP&#10;m/XoaYWptj1ndMtDJWII+xQV1CG4VEpf1mTQj60jjtzZdgZDhF0ldYd9DDetfEuSmTTYcGyo0dFn&#10;TeVPfjUK3GlR9Nnpa+8Km4XJ7vB+afJCqZfnYbsEEWgID/G/e6/j/MV09gF/78Qb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fyUrEAAAA3gAAAA8AAAAAAAAAAAAAAAAA&#10;nwIAAGRycy9kb3ducmV2LnhtbFBLBQYAAAAABAAEAPcAAACQAwAAAAA=&#10;">
              <v:imagedata r:id="rId13" o:title=""/>
              <v:path arrowok="t"/>
            </v:shape>
          </v:group>
        </w:pict>
      </w:r>
    </w:p>
    <w:p w:rsidR="0007361A" w:rsidRDefault="0007361A" w:rsidP="00513693">
      <w:pPr>
        <w:tabs>
          <w:tab w:val="left" w:pos="2568"/>
        </w:tabs>
      </w:pPr>
    </w:p>
    <w:p w:rsidR="0007361A" w:rsidRPr="00877783" w:rsidRDefault="0007361A" w:rsidP="00877783"/>
    <w:p w:rsidR="0007361A" w:rsidRPr="00877783" w:rsidRDefault="0007361A" w:rsidP="00877783"/>
    <w:p w:rsidR="0007361A" w:rsidRPr="00877783" w:rsidRDefault="0007361A" w:rsidP="00877783"/>
    <w:p w:rsidR="0007361A" w:rsidRPr="00877783" w:rsidRDefault="0007361A" w:rsidP="00877783"/>
    <w:p w:rsidR="0007361A" w:rsidRPr="00877783" w:rsidRDefault="0007361A" w:rsidP="00877783"/>
    <w:p w:rsidR="0007361A" w:rsidRPr="00877783" w:rsidRDefault="0007361A" w:rsidP="00877783"/>
    <w:p w:rsidR="0007361A" w:rsidRDefault="0007361A" w:rsidP="00877783">
      <w:pPr>
        <w:jc w:val="center"/>
        <w:rPr>
          <w:color w:val="FF0000"/>
        </w:rPr>
      </w:pPr>
    </w:p>
    <w:p w:rsidR="0007361A" w:rsidRDefault="0007361A" w:rsidP="00877783">
      <w:pPr>
        <w:jc w:val="center"/>
        <w:rPr>
          <w:color w:val="FF0000"/>
        </w:rPr>
      </w:pPr>
    </w:p>
    <w:p w:rsidR="0007361A" w:rsidRDefault="0007361A" w:rsidP="00877783">
      <w:pPr>
        <w:jc w:val="center"/>
        <w:rPr>
          <w:color w:val="FF0000"/>
        </w:rPr>
      </w:pPr>
    </w:p>
    <w:p w:rsidR="0007361A" w:rsidRDefault="0007361A" w:rsidP="00877783">
      <w:pPr>
        <w:jc w:val="center"/>
        <w:rPr>
          <w:color w:val="FF0000"/>
        </w:rPr>
      </w:pPr>
    </w:p>
    <w:p w:rsidR="0007361A" w:rsidRDefault="0007361A" w:rsidP="00877783">
      <w:pPr>
        <w:jc w:val="center"/>
        <w:rPr>
          <w:color w:val="FF0000"/>
        </w:rPr>
      </w:pPr>
    </w:p>
    <w:p w:rsidR="0007361A" w:rsidRPr="00877783" w:rsidRDefault="0007361A" w:rsidP="00877783">
      <w:pPr>
        <w:jc w:val="center"/>
        <w:rPr>
          <w:color w:val="FF0000"/>
        </w:rPr>
      </w:pPr>
      <w:r w:rsidRPr="00877783">
        <w:rPr>
          <w:rFonts w:hint="eastAsia"/>
          <w:color w:val="FF0000"/>
        </w:rPr>
        <w:t>図－</w:t>
      </w:r>
      <w:r w:rsidRPr="00877783">
        <w:rPr>
          <w:color w:val="FF0000"/>
        </w:rPr>
        <w:t xml:space="preserve">4.2.9.3 </w:t>
      </w:r>
      <w:r w:rsidRPr="00877783">
        <w:rPr>
          <w:rFonts w:hint="eastAsia"/>
          <w:color w:val="FF0000"/>
        </w:rPr>
        <w:t>変状展開図作成</w:t>
      </w:r>
    </w:p>
    <w:p w:rsidR="0007361A" w:rsidRDefault="0007361A" w:rsidP="00877783"/>
    <w:p w:rsidR="0007361A" w:rsidRPr="000C6C85" w:rsidRDefault="0007361A" w:rsidP="00F56BFA">
      <w:pPr>
        <w:ind w:firstLineChars="400" w:firstLine="31680"/>
        <w:rPr>
          <w:color w:val="FF0000"/>
        </w:rPr>
      </w:pPr>
      <w:r>
        <w:rPr>
          <w:rFonts w:hint="eastAsia"/>
          <w:color w:val="FF0000"/>
        </w:rPr>
        <w:t>④データの一元管理</w:t>
      </w:r>
    </w:p>
    <w:p w:rsidR="0007361A" w:rsidRPr="00877783" w:rsidRDefault="0007361A" w:rsidP="00F56BFA">
      <w:pPr>
        <w:ind w:leftChars="400" w:left="31680" w:rightChars="105" w:right="31680" w:firstLineChars="100" w:firstLine="31680"/>
        <w:rPr>
          <w:color w:val="FF0000"/>
        </w:rPr>
      </w:pPr>
      <w:r w:rsidRPr="00877783">
        <w:rPr>
          <w:rFonts w:hint="eastAsia"/>
          <w:color w:val="FF0000"/>
        </w:rPr>
        <w:t>「</w:t>
      </w:r>
      <w:r w:rsidRPr="00877783">
        <w:rPr>
          <w:color w:val="FF0000"/>
        </w:rPr>
        <w:t>CrackDraw21</w:t>
      </w:r>
      <w:r w:rsidRPr="00877783">
        <w:rPr>
          <w:rFonts w:hint="eastAsia"/>
          <w:color w:val="FF0000"/>
        </w:rPr>
        <w:t>」</w:t>
      </w:r>
      <w:r w:rsidRPr="00877783">
        <w:rPr>
          <w:color w:val="FF0000"/>
        </w:rPr>
        <w:t>(</w:t>
      </w:r>
      <w:r w:rsidRPr="00877783">
        <w:rPr>
          <w:rFonts w:hint="eastAsia"/>
          <w:color w:val="FF0000"/>
        </w:rPr>
        <w:t>コンクリート構造物等の変状展開図作成・</w:t>
      </w:r>
      <w:r w:rsidRPr="00877783">
        <w:rPr>
          <w:color w:val="FF0000"/>
        </w:rPr>
        <w:t xml:space="preserve"> </w:t>
      </w:r>
      <w:r w:rsidRPr="00877783">
        <w:rPr>
          <w:rFonts w:hint="eastAsia"/>
          <w:color w:val="FF0000"/>
        </w:rPr>
        <w:t>管理支援システム</w:t>
      </w:r>
      <w:r w:rsidRPr="00877783">
        <w:rPr>
          <w:color w:val="FF0000"/>
        </w:rPr>
        <w:t xml:space="preserve">) </w:t>
      </w:r>
      <w:r w:rsidRPr="00877783">
        <w:rPr>
          <w:rFonts w:hint="eastAsia"/>
          <w:color w:val="FF0000"/>
        </w:rPr>
        <w:t>で</w:t>
      </w:r>
      <w:r>
        <w:rPr>
          <w:rFonts w:hint="eastAsia"/>
          <w:color w:val="FF0000"/>
        </w:rPr>
        <w:t>作成した変状展開図は，</w:t>
      </w:r>
      <w:r w:rsidRPr="00877783">
        <w:rPr>
          <w:rFonts w:hint="eastAsia"/>
          <w:color w:val="FF0000"/>
        </w:rPr>
        <w:t>データの一元管理</w:t>
      </w:r>
      <w:r>
        <w:rPr>
          <w:rFonts w:hint="eastAsia"/>
          <w:color w:val="FF0000"/>
        </w:rPr>
        <w:t>および整理</w:t>
      </w:r>
      <w:r w:rsidRPr="00877783">
        <w:rPr>
          <w:rFonts w:hint="eastAsia"/>
          <w:color w:val="FF0000"/>
        </w:rPr>
        <w:t>ができる</w:t>
      </w:r>
      <w:r>
        <w:rPr>
          <w:rFonts w:hint="eastAsia"/>
          <w:color w:val="FF0000"/>
        </w:rPr>
        <w:t>．</w:t>
      </w:r>
    </w:p>
    <w:p w:rsidR="0007361A" w:rsidRPr="00877783" w:rsidRDefault="0007361A" w:rsidP="00F56BFA">
      <w:pPr>
        <w:ind w:leftChars="400" w:left="31680" w:rightChars="105" w:right="31680" w:firstLineChars="100" w:firstLine="31680"/>
        <w:rPr>
          <w:color w:val="FF0000"/>
        </w:rPr>
      </w:pPr>
      <w:r w:rsidRPr="00877783">
        <w:rPr>
          <w:rFonts w:hint="eastAsia"/>
          <w:color w:val="FF0000"/>
        </w:rPr>
        <w:t>「</w:t>
      </w:r>
      <w:r w:rsidRPr="00877783">
        <w:rPr>
          <w:color w:val="FF0000"/>
        </w:rPr>
        <w:t>CrackDraw21</w:t>
      </w:r>
      <w:r w:rsidRPr="00877783">
        <w:rPr>
          <w:rFonts w:hint="eastAsia"/>
          <w:color w:val="FF0000"/>
        </w:rPr>
        <w:t>」の主な機能を以下に示す</w:t>
      </w:r>
      <w:r>
        <w:rPr>
          <w:rFonts w:hint="eastAsia"/>
          <w:color w:val="FF0000"/>
        </w:rPr>
        <w:t>．</w:t>
      </w:r>
      <w:r w:rsidRPr="00877783">
        <w:rPr>
          <w:color w:val="FF0000"/>
        </w:rPr>
        <w:t xml:space="preserve"> (</w:t>
      </w:r>
      <w:r w:rsidRPr="00877783">
        <w:rPr>
          <w:rFonts w:hint="eastAsia"/>
          <w:color w:val="FF0000"/>
        </w:rPr>
        <w:t>詳細は</w:t>
      </w:r>
      <w:r>
        <w:rPr>
          <w:rFonts w:hint="eastAsia"/>
          <w:color w:val="FF0000"/>
        </w:rPr>
        <w:t>，</w:t>
      </w:r>
      <w:r w:rsidRPr="00877783">
        <w:rPr>
          <w:rFonts w:hint="eastAsia"/>
          <w:color w:val="FF0000"/>
        </w:rPr>
        <w:t>「</w:t>
      </w:r>
      <w:r w:rsidRPr="00877783">
        <w:rPr>
          <w:color w:val="FF0000"/>
        </w:rPr>
        <w:t>CrackDraw21</w:t>
      </w:r>
      <w:r w:rsidRPr="00877783">
        <w:rPr>
          <w:rFonts w:hint="eastAsia"/>
          <w:color w:val="FF0000"/>
        </w:rPr>
        <w:t>」参照</w:t>
      </w:r>
      <w:r w:rsidRPr="00877783">
        <w:rPr>
          <w:color w:val="FF0000"/>
        </w:rPr>
        <w:t xml:space="preserve">) </w:t>
      </w:r>
    </w:p>
    <w:p w:rsidR="0007361A" w:rsidRPr="00877783" w:rsidRDefault="0007361A" w:rsidP="00F56BFA">
      <w:pPr>
        <w:ind w:leftChars="400" w:left="31680" w:rightChars="105" w:right="31680" w:firstLineChars="100" w:firstLine="31680"/>
        <w:rPr>
          <w:color w:val="FF0000"/>
        </w:rPr>
      </w:pPr>
      <w:r w:rsidRPr="00877783">
        <w:rPr>
          <w:rFonts w:hint="eastAsia"/>
          <w:color w:val="FF0000"/>
        </w:rPr>
        <w:t>ア</w:t>
      </w:r>
      <w:r w:rsidRPr="00877783">
        <w:rPr>
          <w:color w:val="FF0000"/>
        </w:rPr>
        <w:t xml:space="preserve">) </w:t>
      </w:r>
      <w:r w:rsidRPr="00877783">
        <w:rPr>
          <w:rFonts w:hint="eastAsia"/>
          <w:color w:val="FF0000"/>
        </w:rPr>
        <w:t>変状数量を自動的に集計して</w:t>
      </w:r>
      <w:r>
        <w:rPr>
          <w:rFonts w:hint="eastAsia"/>
          <w:color w:val="FF0000"/>
        </w:rPr>
        <w:t>，</w:t>
      </w:r>
      <w:r w:rsidRPr="00877783">
        <w:rPr>
          <w:rFonts w:hint="eastAsia"/>
          <w:color w:val="FF0000"/>
        </w:rPr>
        <w:t>健全度評価の正確化・迅速化を支援</w:t>
      </w:r>
    </w:p>
    <w:p w:rsidR="0007361A" w:rsidRPr="00877783" w:rsidRDefault="0007361A" w:rsidP="00F56BFA">
      <w:pPr>
        <w:ind w:leftChars="400" w:left="31680" w:rightChars="105" w:right="31680" w:firstLineChars="100" w:firstLine="31680"/>
        <w:rPr>
          <w:color w:val="FF0000"/>
        </w:rPr>
      </w:pPr>
      <w:r w:rsidRPr="00877783">
        <w:rPr>
          <w:rFonts w:hint="eastAsia"/>
          <w:color w:val="FF0000"/>
        </w:rPr>
        <w:t>イ</w:t>
      </w:r>
      <w:r w:rsidRPr="00877783">
        <w:rPr>
          <w:color w:val="FF0000"/>
        </w:rPr>
        <w:t xml:space="preserve">) </w:t>
      </w:r>
      <w:r w:rsidRPr="00877783">
        <w:rPr>
          <w:rFonts w:hint="eastAsia"/>
          <w:color w:val="FF0000"/>
        </w:rPr>
        <w:t>年度別の調査履歴</w:t>
      </w:r>
      <w:r>
        <w:rPr>
          <w:rFonts w:hint="eastAsia"/>
          <w:color w:val="FF0000"/>
        </w:rPr>
        <w:t>，</w:t>
      </w:r>
      <w:r w:rsidRPr="00877783">
        <w:rPr>
          <w:rFonts w:hint="eastAsia"/>
          <w:color w:val="FF0000"/>
        </w:rPr>
        <w:t>補修履歴を保存管理</w:t>
      </w:r>
    </w:p>
    <w:p w:rsidR="0007361A" w:rsidRDefault="0007361A" w:rsidP="00F56BFA">
      <w:pPr>
        <w:ind w:leftChars="400" w:left="31680" w:rightChars="105" w:right="31680" w:firstLineChars="100" w:firstLine="31680"/>
        <w:rPr>
          <w:color w:val="FF0000"/>
        </w:rPr>
      </w:pPr>
      <w:r w:rsidRPr="00877783">
        <w:rPr>
          <w:rFonts w:hint="eastAsia"/>
          <w:color w:val="FF0000"/>
        </w:rPr>
        <w:t>ウ</w:t>
      </w:r>
      <w:r w:rsidRPr="00877783">
        <w:rPr>
          <w:color w:val="FF0000"/>
        </w:rPr>
        <w:t xml:space="preserve">) </w:t>
      </w:r>
      <w:r w:rsidRPr="00877783">
        <w:rPr>
          <w:rFonts w:hint="eastAsia"/>
          <w:color w:val="FF0000"/>
        </w:rPr>
        <w:t>状況写真</w:t>
      </w:r>
      <w:r>
        <w:rPr>
          <w:rFonts w:hint="eastAsia"/>
          <w:color w:val="FF0000"/>
        </w:rPr>
        <w:t>，</w:t>
      </w:r>
      <w:r w:rsidRPr="00877783">
        <w:rPr>
          <w:rFonts w:hint="eastAsia"/>
          <w:color w:val="FF0000"/>
        </w:rPr>
        <w:t>詳細調査結果</w:t>
      </w:r>
      <w:r>
        <w:rPr>
          <w:rFonts w:hint="eastAsia"/>
          <w:color w:val="FF0000"/>
        </w:rPr>
        <w:t>，</w:t>
      </w:r>
      <w:r w:rsidRPr="00877783">
        <w:rPr>
          <w:rFonts w:hint="eastAsia"/>
          <w:color w:val="FF0000"/>
        </w:rPr>
        <w:t>空洞調査</w:t>
      </w:r>
      <w:r>
        <w:rPr>
          <w:rFonts w:hint="eastAsia"/>
          <w:color w:val="FF0000"/>
        </w:rPr>
        <w:t>，</w:t>
      </w:r>
      <w:r w:rsidRPr="00877783">
        <w:rPr>
          <w:rFonts w:hint="eastAsia"/>
          <w:color w:val="FF0000"/>
        </w:rPr>
        <w:t>地質情報等を保存管理</w:t>
      </w:r>
    </w:p>
    <w:p w:rsidR="0007361A" w:rsidRPr="00877783" w:rsidRDefault="0007361A" w:rsidP="00F56BFA">
      <w:pPr>
        <w:ind w:leftChars="400" w:left="31680" w:rightChars="105" w:right="31680" w:firstLineChars="100" w:firstLine="31680"/>
        <w:rPr>
          <w:color w:val="FF0000"/>
        </w:rPr>
      </w:pPr>
    </w:p>
    <w:p w:rsidR="0007361A" w:rsidRPr="00877783" w:rsidRDefault="0007361A" w:rsidP="00F56BFA">
      <w:pPr>
        <w:ind w:leftChars="400" w:left="31680" w:rightChars="105" w:right="31680" w:firstLineChars="100" w:firstLine="31680"/>
        <w:rPr>
          <w:color w:val="FF0000"/>
        </w:rPr>
      </w:pPr>
      <w:r w:rsidRPr="00877783">
        <w:rPr>
          <w:rFonts w:hint="eastAsia"/>
          <w:color w:val="FF0000"/>
        </w:rPr>
        <w:t>エ</w:t>
      </w:r>
      <w:r w:rsidRPr="00877783">
        <w:rPr>
          <w:color w:val="FF0000"/>
        </w:rPr>
        <w:t xml:space="preserve">) </w:t>
      </w:r>
      <w:r w:rsidRPr="00877783">
        <w:rPr>
          <w:rFonts w:hint="eastAsia"/>
          <w:color w:val="FF0000"/>
        </w:rPr>
        <w:t>構造物の健全度評価</w:t>
      </w:r>
    </w:p>
    <w:p w:rsidR="0007361A" w:rsidRDefault="0007361A" w:rsidP="00F56BFA">
      <w:pPr>
        <w:ind w:leftChars="400" w:left="31680" w:rightChars="105" w:right="31680" w:firstLineChars="100" w:firstLine="31680"/>
        <w:rPr>
          <w:color w:val="FF0000"/>
        </w:rPr>
      </w:pPr>
      <w:r w:rsidRPr="009B56AE">
        <w:rPr>
          <w:rFonts w:hint="eastAsia"/>
          <w:color w:val="FF0000"/>
        </w:rPr>
        <w:t>オ</w:t>
      </w:r>
      <w:r w:rsidRPr="009B56AE">
        <w:rPr>
          <w:color w:val="FF0000"/>
        </w:rPr>
        <w:t xml:space="preserve">) </w:t>
      </w:r>
      <w:r w:rsidRPr="009B56AE">
        <w:rPr>
          <w:rFonts w:hint="eastAsia"/>
          <w:color w:val="FF0000"/>
        </w:rPr>
        <w:t>変状状況を立体視化</w:t>
      </w:r>
      <w:r w:rsidRPr="009B56AE">
        <w:rPr>
          <w:color w:val="FF0000"/>
        </w:rPr>
        <w:t>(3D</w:t>
      </w:r>
      <w:r w:rsidRPr="009B56AE">
        <w:rPr>
          <w:rFonts w:hint="eastAsia"/>
          <w:color w:val="FF0000"/>
        </w:rPr>
        <w:t>表示</w:t>
      </w:r>
      <w:r w:rsidRPr="009B56AE">
        <w:rPr>
          <w:color w:val="FF0000"/>
        </w:rPr>
        <w:t>)</w:t>
      </w:r>
    </w:p>
    <w:p w:rsidR="0007361A" w:rsidRDefault="0007361A" w:rsidP="00F56BFA">
      <w:pPr>
        <w:ind w:leftChars="400" w:left="31680" w:rightChars="105" w:right="31680" w:firstLineChars="100" w:firstLine="31680"/>
        <w:rPr>
          <w:color w:val="FF0000"/>
        </w:rPr>
      </w:pPr>
    </w:p>
    <w:p w:rsidR="0007361A" w:rsidRDefault="0007361A" w:rsidP="00F56BFA">
      <w:pPr>
        <w:ind w:leftChars="400" w:left="31680" w:rightChars="105" w:right="31680" w:firstLineChars="100" w:firstLine="31680"/>
        <w:rPr>
          <w:color w:val="FF0000"/>
        </w:rPr>
      </w:pPr>
      <w:r>
        <w:rPr>
          <w:noProof/>
        </w:rPr>
        <w:pict>
          <v:shape id="Picture 11" o:spid="_x0000_s1038" type="#_x0000_t75" style="position:absolute;left:0;text-align:left;margin-left:297pt;margin-top:0;width:128.85pt;height:98.55pt;z-index:251659776;visibility:visible">
            <v:imagedata r:id="rId14" o:title=""/>
          </v:shape>
        </w:pict>
      </w:r>
    </w:p>
    <w:p w:rsidR="0007361A" w:rsidRDefault="0007361A" w:rsidP="00F56BFA">
      <w:pPr>
        <w:ind w:leftChars="400" w:left="31680" w:rightChars="105" w:right="31680" w:firstLineChars="100" w:firstLine="31680"/>
        <w:rPr>
          <w:color w:val="FF0000"/>
        </w:rPr>
      </w:pPr>
    </w:p>
    <w:p w:rsidR="0007361A" w:rsidRDefault="0007361A" w:rsidP="009B56AE"/>
    <w:p w:rsidR="0007361A" w:rsidRDefault="0007361A" w:rsidP="009B56AE">
      <w:r>
        <w:rPr>
          <w:noProof/>
        </w:rPr>
        <w:pict>
          <v:shape id="図 9" o:spid="_x0000_s1039" type="#_x0000_t75" style="position:absolute;left:0;text-align:left;margin-left:16.35pt;margin-top:5.1pt;width:219.9pt;height:150.05pt;z-index:251657728;visibility:visible">
            <v:imagedata r:id="rId15" o:title=""/>
          </v:shape>
        </w:pict>
      </w:r>
    </w:p>
    <w:p w:rsidR="0007361A" w:rsidRPr="009B56AE" w:rsidRDefault="0007361A" w:rsidP="009B56AE">
      <w:r>
        <w:rPr>
          <w:noProof/>
        </w:rPr>
        <w:pict>
          <v:shape id="AutoShape 12" o:spid="_x0000_s1040" type="#_x0000_t67" style="position:absolute;left:0;text-align:left;margin-left:245.65pt;margin-top:7.6pt;width:28.6pt;height:28.75pt;rotation:-6863080fd;z-index:25165875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" adj="10843,5876" fillcolor="yellow" strokeweight="1pt">
            <v:textbox style="layout-flow:vertical-ideographic"/>
          </v:shape>
        </w:pict>
      </w:r>
    </w:p>
    <w:p w:rsidR="0007361A" w:rsidRPr="009B56AE" w:rsidRDefault="0007361A" w:rsidP="009B56AE"/>
    <w:p w:rsidR="0007361A" w:rsidRPr="009B56AE" w:rsidRDefault="0007361A" w:rsidP="009B56AE"/>
    <w:p w:rsidR="0007361A" w:rsidRDefault="0007361A" w:rsidP="00D451F8">
      <w:pPr>
        <w:tabs>
          <w:tab w:val="left" w:pos="6199"/>
        </w:tabs>
      </w:pPr>
    </w:p>
    <w:p w:rsidR="0007361A" w:rsidRPr="009B56AE" w:rsidRDefault="0007361A" w:rsidP="00FE65E8">
      <w:pPr>
        <w:tabs>
          <w:tab w:val="left" w:pos="6619"/>
        </w:tabs>
      </w:pPr>
      <w:r>
        <w:tab/>
      </w:r>
      <w:r w:rsidRPr="00D451F8">
        <w:rPr>
          <w:rFonts w:hint="eastAsia"/>
          <w:color w:val="FF0000"/>
        </w:rPr>
        <w:t>数量自動計算</w:t>
      </w:r>
    </w:p>
    <w:p w:rsidR="0007361A" w:rsidRPr="009B56AE" w:rsidRDefault="0007361A" w:rsidP="009B56AE"/>
    <w:p w:rsidR="0007361A" w:rsidRPr="009B56AE" w:rsidRDefault="0007361A" w:rsidP="009B56AE">
      <w:r>
        <w:rPr>
          <w:noProof/>
        </w:rPr>
        <w:pict>
          <v:shape id="Picture 9" o:spid="_x0000_s1041" type="#_x0000_t75" style="position:absolute;left:0;text-align:left;margin-left:299.1pt;margin-top:1.85pt;width:128.9pt;height:98.6pt;z-index:251660800;visibility:visible">
            <v:imagedata r:id="rId16" o:title=""/>
          </v:shape>
        </w:pict>
      </w:r>
      <w:r>
        <w:rPr>
          <w:noProof/>
        </w:rPr>
        <w:pict>
          <v:shape id="_x0000_s1042" type="#_x0000_t67" style="position:absolute;left:0;text-align:left;margin-left:248.85pt;margin-top:7.4pt;width:28.6pt;height:28.75pt;rotation:-4743893fd;z-index:25166182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" adj="10843,5876" fillcolor="yellow" strokecolor="windowText" strokeweight="1pt">
            <v:textbox style="layout-flow:vertical-ideographic"/>
          </v:shape>
        </w:pict>
      </w:r>
    </w:p>
    <w:p w:rsidR="0007361A" w:rsidRPr="009B56AE" w:rsidRDefault="0007361A" w:rsidP="009B56AE"/>
    <w:p w:rsidR="0007361A" w:rsidRPr="009B56AE" w:rsidRDefault="0007361A" w:rsidP="009B56AE"/>
    <w:p w:rsidR="0007361A" w:rsidRDefault="0007361A" w:rsidP="009B56AE"/>
    <w:p w:rsidR="0007361A" w:rsidRPr="00877783" w:rsidRDefault="0007361A" w:rsidP="00F56BFA">
      <w:pPr>
        <w:ind w:firstLineChars="400" w:firstLine="31680"/>
        <w:jc w:val="left"/>
        <w:rPr>
          <w:color w:val="FF0000"/>
        </w:rPr>
      </w:pPr>
      <w:r w:rsidRPr="00877783">
        <w:rPr>
          <w:rFonts w:hint="eastAsia"/>
          <w:color w:val="FF0000"/>
        </w:rPr>
        <w:t>図－</w:t>
      </w:r>
      <w:r w:rsidRPr="00877783">
        <w:rPr>
          <w:color w:val="FF0000"/>
        </w:rPr>
        <w:t>4.2.9.</w:t>
      </w:r>
      <w:r>
        <w:rPr>
          <w:color w:val="FF0000"/>
        </w:rPr>
        <w:t>4</w:t>
      </w:r>
      <w:r w:rsidRPr="00877783">
        <w:rPr>
          <w:color w:val="FF0000"/>
        </w:rPr>
        <w:t xml:space="preserve"> </w:t>
      </w:r>
      <w:r w:rsidRPr="00877783">
        <w:rPr>
          <w:rFonts w:hint="eastAsia"/>
          <w:color w:val="FF0000"/>
        </w:rPr>
        <w:t>「</w:t>
      </w:r>
      <w:r w:rsidRPr="00877783">
        <w:rPr>
          <w:color w:val="FF0000"/>
        </w:rPr>
        <w:t>CrackDraw21</w:t>
      </w:r>
      <w:r w:rsidRPr="00877783">
        <w:rPr>
          <w:rFonts w:hint="eastAsia"/>
          <w:color w:val="FF0000"/>
        </w:rPr>
        <w:t>」</w:t>
      </w:r>
      <w:r>
        <w:rPr>
          <w:rFonts w:hint="eastAsia"/>
          <w:color w:val="FF0000"/>
        </w:rPr>
        <w:t>による整理</w:t>
      </w:r>
    </w:p>
    <w:p w:rsidR="0007361A" w:rsidRDefault="0007361A" w:rsidP="00545940">
      <w:r>
        <w:rPr>
          <w:rFonts w:hint="eastAsia"/>
        </w:rPr>
        <w:t xml:space="preserve">　　　</w:t>
      </w:r>
    </w:p>
    <w:p w:rsidR="0007361A" w:rsidRDefault="0007361A" w:rsidP="00545940"/>
    <w:p w:rsidR="0007361A" w:rsidRDefault="0007361A" w:rsidP="00F56BFA">
      <w:pPr>
        <w:ind w:firstLineChars="300" w:firstLine="31680"/>
      </w:pPr>
      <w:r>
        <w:rPr>
          <w:rFonts w:hint="eastAsia"/>
        </w:rPr>
        <w:t xml:space="preserve">　　　　　　　　　　　　　　　　　　　　　　　　　　　　　　　　　　　　　　　　　　　　　</w:t>
      </w:r>
      <w:r w:rsidRPr="00D451F8">
        <w:rPr>
          <w:rFonts w:hint="eastAsia"/>
          <w:color w:val="FF0000"/>
        </w:rPr>
        <w:t>３</w:t>
      </w:r>
      <w:r w:rsidRPr="00D451F8">
        <w:rPr>
          <w:color w:val="FF0000"/>
        </w:rPr>
        <w:t>D</w:t>
      </w:r>
      <w:r w:rsidRPr="00D451F8">
        <w:rPr>
          <w:rFonts w:hint="eastAsia"/>
          <w:color w:val="FF0000"/>
        </w:rPr>
        <w:t>表示</w:t>
      </w:r>
    </w:p>
    <w:p w:rsidR="0007361A" w:rsidRDefault="0007361A" w:rsidP="00986E15"/>
    <w:p w:rsidR="0007361A" w:rsidRDefault="0007361A" w:rsidP="00F56BFA">
      <w:pPr>
        <w:ind w:leftChars="291" w:left="31680"/>
      </w:pPr>
      <w:r w:rsidRPr="00986E15">
        <w:t xml:space="preserve">c) </w:t>
      </w:r>
      <w:r w:rsidRPr="00986E15">
        <w:rPr>
          <w:rFonts w:hint="eastAsia"/>
        </w:rPr>
        <w:t>特長</w:t>
      </w:r>
    </w:p>
    <w:p w:rsidR="0007361A" w:rsidRPr="0010474F" w:rsidRDefault="0007361A" w:rsidP="00F56BFA">
      <w:pPr>
        <w:ind w:firstLineChars="400" w:firstLine="31680"/>
        <w:rPr>
          <w:color w:val="FF0000"/>
        </w:rPr>
      </w:pPr>
      <w:r w:rsidRPr="0010474F">
        <w:rPr>
          <w:rFonts w:hint="eastAsia"/>
          <w:color w:val="FF0000"/>
        </w:rPr>
        <w:t>①ひび割れ幅検出精度</w:t>
      </w:r>
    </w:p>
    <w:p w:rsidR="0007361A" w:rsidRPr="0010474F" w:rsidRDefault="0007361A" w:rsidP="00F56BFA">
      <w:pPr>
        <w:ind w:leftChars="400" w:left="31680" w:rightChars="105" w:right="31680" w:firstLineChars="100" w:firstLine="31680"/>
        <w:rPr>
          <w:color w:val="FF0000"/>
        </w:rPr>
      </w:pPr>
      <w:r w:rsidRPr="0010474F">
        <w:rPr>
          <w:rFonts w:hint="eastAsia"/>
          <w:color w:val="FF0000"/>
        </w:rPr>
        <w:t>ひび割れ幅検出精度は</w:t>
      </w:r>
      <w:r>
        <w:rPr>
          <w:rFonts w:hint="eastAsia"/>
          <w:color w:val="FF0000"/>
        </w:rPr>
        <w:t>，</w:t>
      </w:r>
      <w:r w:rsidRPr="0010474F">
        <w:rPr>
          <w:rFonts w:hint="eastAsia"/>
          <w:color w:val="FF0000"/>
        </w:rPr>
        <w:t>時速</w:t>
      </w:r>
      <w:r w:rsidRPr="0010474F">
        <w:rPr>
          <w:color w:val="FF0000"/>
        </w:rPr>
        <w:t>80km/h</w:t>
      </w:r>
      <w:r>
        <w:rPr>
          <w:rFonts w:hint="eastAsia"/>
          <w:color w:val="FF0000"/>
        </w:rPr>
        <w:t>撮影時</w:t>
      </w:r>
      <w:r w:rsidRPr="0010474F">
        <w:rPr>
          <w:rFonts w:hint="eastAsia"/>
          <w:color w:val="FF0000"/>
        </w:rPr>
        <w:t>で</w:t>
      </w:r>
      <w:r w:rsidRPr="0010474F">
        <w:rPr>
          <w:color w:val="FF0000"/>
        </w:rPr>
        <w:t>0.3mm</w:t>
      </w:r>
      <w:r w:rsidRPr="0010474F">
        <w:rPr>
          <w:rFonts w:hint="eastAsia"/>
          <w:color w:val="FF0000"/>
        </w:rPr>
        <w:t>幅以上のひび割れを検出することが可能である．</w:t>
      </w:r>
    </w:p>
    <w:p w:rsidR="0007361A" w:rsidRPr="0010474F" w:rsidRDefault="0007361A" w:rsidP="00F56BFA">
      <w:pPr>
        <w:ind w:firstLineChars="400" w:firstLine="31680"/>
        <w:rPr>
          <w:color w:val="FF0000"/>
        </w:rPr>
      </w:pPr>
      <w:r w:rsidRPr="0010474F">
        <w:rPr>
          <w:rFonts w:hint="eastAsia"/>
          <w:color w:val="FF0000"/>
        </w:rPr>
        <w:t>②点検作業時間の大幅な短縮</w:t>
      </w:r>
    </w:p>
    <w:p w:rsidR="0007361A" w:rsidRDefault="0007361A" w:rsidP="00F56BFA">
      <w:pPr>
        <w:ind w:leftChars="400" w:left="31680" w:rightChars="105" w:right="31680" w:firstLineChars="100" w:firstLine="31680"/>
        <w:rPr>
          <w:color w:val="FF0000"/>
        </w:rPr>
      </w:pPr>
      <w:r>
        <w:rPr>
          <w:rFonts w:hint="eastAsia"/>
          <w:color w:val="FF0000"/>
        </w:rPr>
        <w:t>数</w:t>
      </w:r>
      <w:r w:rsidRPr="0010474F">
        <w:rPr>
          <w:color w:val="FF0000"/>
        </w:rPr>
        <w:t xml:space="preserve">km </w:t>
      </w:r>
      <w:r w:rsidRPr="0010474F">
        <w:rPr>
          <w:rFonts w:hint="eastAsia"/>
          <w:color w:val="FF0000"/>
        </w:rPr>
        <w:t>のトンネルの外観変状点検であれば</w:t>
      </w:r>
      <w:r>
        <w:rPr>
          <w:rFonts w:hint="eastAsia"/>
          <w:color w:val="FF0000"/>
        </w:rPr>
        <w:t>，複数台</w:t>
      </w:r>
      <w:r w:rsidRPr="0010474F">
        <w:rPr>
          <w:rFonts w:hint="eastAsia"/>
          <w:color w:val="FF0000"/>
        </w:rPr>
        <w:t>のデジタルビデオカメラを点検撮影車にセットして</w:t>
      </w:r>
      <w:r>
        <w:rPr>
          <w:rFonts w:hint="eastAsia"/>
          <w:color w:val="FF0000"/>
        </w:rPr>
        <w:t>，</w:t>
      </w:r>
      <w:r w:rsidRPr="0010474F">
        <w:rPr>
          <w:rFonts w:hint="eastAsia"/>
          <w:color w:val="FF0000"/>
        </w:rPr>
        <w:t>時速</w:t>
      </w:r>
      <w:r w:rsidRPr="0010474F">
        <w:rPr>
          <w:color w:val="FF0000"/>
        </w:rPr>
        <w:t>5~</w:t>
      </w:r>
      <w:r>
        <w:rPr>
          <w:color w:val="FF0000"/>
        </w:rPr>
        <w:t>8</w:t>
      </w:r>
      <w:r w:rsidRPr="0010474F">
        <w:rPr>
          <w:color w:val="FF0000"/>
        </w:rPr>
        <w:t>0km</w:t>
      </w:r>
      <w:r w:rsidRPr="0010474F">
        <w:rPr>
          <w:rFonts w:hint="eastAsia"/>
          <w:color w:val="FF0000"/>
        </w:rPr>
        <w:t>で走行しながら覆工面を撮影するため</w:t>
      </w:r>
      <w:r>
        <w:rPr>
          <w:rFonts w:hint="eastAsia"/>
          <w:color w:val="FF0000"/>
        </w:rPr>
        <w:t>，１</w:t>
      </w:r>
      <w:r w:rsidRPr="0010474F">
        <w:rPr>
          <w:rFonts w:hint="eastAsia"/>
          <w:color w:val="FF0000"/>
        </w:rPr>
        <w:t>日で</w:t>
      </w:r>
      <w:r>
        <w:rPr>
          <w:rFonts w:hint="eastAsia"/>
          <w:color w:val="FF0000"/>
        </w:rPr>
        <w:t>行う</w:t>
      </w:r>
      <w:r w:rsidRPr="0010474F">
        <w:rPr>
          <w:rFonts w:hint="eastAsia"/>
          <w:color w:val="FF0000"/>
        </w:rPr>
        <w:t>ことができる</w:t>
      </w:r>
      <w:r>
        <w:rPr>
          <w:rFonts w:hint="eastAsia"/>
          <w:color w:val="FF0000"/>
        </w:rPr>
        <w:t>．</w:t>
      </w:r>
    </w:p>
    <w:p w:rsidR="0007361A" w:rsidRPr="0010474F" w:rsidRDefault="0007361A" w:rsidP="00F56BFA">
      <w:pPr>
        <w:ind w:firstLineChars="400" w:firstLine="31680"/>
        <w:rPr>
          <w:color w:val="FF0000"/>
        </w:rPr>
      </w:pPr>
      <w:r w:rsidRPr="0010474F">
        <w:rPr>
          <w:rFonts w:hint="eastAsia"/>
          <w:color w:val="FF0000"/>
        </w:rPr>
        <w:t>③各種構造物へ適用可能</w:t>
      </w:r>
    </w:p>
    <w:p w:rsidR="0007361A" w:rsidRPr="0010474F" w:rsidRDefault="0007361A" w:rsidP="00F56BFA">
      <w:pPr>
        <w:ind w:leftChars="400" w:left="31680" w:rightChars="105" w:right="31680" w:firstLineChars="100" w:firstLine="31680"/>
        <w:rPr>
          <w:color w:val="FF0000"/>
        </w:rPr>
      </w:pPr>
      <w:r w:rsidRPr="0010474F">
        <w:rPr>
          <w:rFonts w:hint="eastAsia"/>
          <w:color w:val="FF0000"/>
        </w:rPr>
        <w:t>デジタルビデオカメラ</w:t>
      </w:r>
      <w:r>
        <w:rPr>
          <w:rFonts w:hint="eastAsia"/>
          <w:color w:val="FF0000"/>
        </w:rPr>
        <w:t>は，</w:t>
      </w:r>
      <w:r w:rsidRPr="0010474F">
        <w:rPr>
          <w:rFonts w:hint="eastAsia"/>
          <w:color w:val="FF0000"/>
        </w:rPr>
        <w:t>対象構造物</w:t>
      </w:r>
      <w:r>
        <w:rPr>
          <w:rFonts w:hint="eastAsia"/>
          <w:color w:val="FF0000"/>
        </w:rPr>
        <w:t>の形状</w:t>
      </w:r>
      <w:r w:rsidRPr="0010474F">
        <w:rPr>
          <w:rFonts w:hint="eastAsia"/>
          <w:color w:val="FF0000"/>
        </w:rPr>
        <w:t>に合わせて設置できるので，</w:t>
      </w:r>
      <w:r>
        <w:rPr>
          <w:rFonts w:hint="eastAsia"/>
          <w:color w:val="FF0000"/>
        </w:rPr>
        <w:t>ボックス</w:t>
      </w:r>
      <w:r w:rsidRPr="0010474F">
        <w:rPr>
          <w:rFonts w:hint="eastAsia"/>
          <w:color w:val="FF0000"/>
        </w:rPr>
        <w:t>スカルバート，シールド等の各種構造物に適用が可能である</w:t>
      </w:r>
      <w:r>
        <w:rPr>
          <w:rFonts w:hint="eastAsia"/>
          <w:color w:val="FF0000"/>
        </w:rPr>
        <w:t>．</w:t>
      </w:r>
    </w:p>
    <w:p w:rsidR="0007361A" w:rsidRPr="0010474F" w:rsidRDefault="0007361A" w:rsidP="00F56BFA">
      <w:pPr>
        <w:ind w:firstLineChars="400" w:firstLine="31680"/>
        <w:rPr>
          <w:color w:val="FF0000"/>
        </w:rPr>
      </w:pPr>
      <w:r w:rsidRPr="0010474F">
        <w:rPr>
          <w:rFonts w:hint="eastAsia"/>
          <w:color w:val="FF0000"/>
        </w:rPr>
        <w:t>④点検作業</w:t>
      </w:r>
      <w:r w:rsidRPr="0010474F">
        <w:rPr>
          <w:color w:val="FF0000"/>
        </w:rPr>
        <w:t xml:space="preserve"> </w:t>
      </w:r>
      <w:r w:rsidRPr="0010474F">
        <w:rPr>
          <w:rFonts w:hint="eastAsia"/>
          <w:color w:val="FF0000"/>
        </w:rPr>
        <w:t>の安全性および作業環境の向上</w:t>
      </w:r>
    </w:p>
    <w:p w:rsidR="0007361A" w:rsidRDefault="0007361A" w:rsidP="00F56BFA">
      <w:pPr>
        <w:ind w:leftChars="400" w:left="31680" w:rightChars="105" w:right="31680" w:firstLineChars="100" w:firstLine="31680"/>
        <w:rPr>
          <w:color w:val="FF0000"/>
        </w:rPr>
      </w:pPr>
      <w:r w:rsidRPr="00B447BD">
        <w:rPr>
          <w:rFonts w:hint="eastAsia"/>
          <w:color w:val="FF0000"/>
        </w:rPr>
        <w:t>付帯設備に近接する必要がなく，また若干の必要な作業を除いて梯子や車輌による高所作業が省かれるので，点検員の安全が確保できる．また，短時間で点検を終えるので，</w:t>
      </w:r>
      <w:r w:rsidRPr="00B447BD">
        <w:rPr>
          <w:color w:val="FF0000"/>
        </w:rPr>
        <w:t xml:space="preserve"> </w:t>
      </w:r>
      <w:r w:rsidRPr="00B447BD">
        <w:rPr>
          <w:rFonts w:hint="eastAsia"/>
          <w:color w:val="FF0000"/>
        </w:rPr>
        <w:t>排ガス等にさらされる時間が短くて済む．</w:t>
      </w:r>
    </w:p>
    <w:p w:rsidR="0007361A" w:rsidRPr="00B447BD" w:rsidRDefault="0007361A" w:rsidP="00F56BFA">
      <w:pPr>
        <w:ind w:leftChars="400" w:left="31680" w:rightChars="105" w:right="31680" w:firstLineChars="100" w:firstLine="31680"/>
        <w:rPr>
          <w:color w:val="FF0000"/>
        </w:rPr>
      </w:pPr>
      <w:r w:rsidRPr="00B447BD">
        <w:rPr>
          <w:rFonts w:hint="eastAsia"/>
          <w:color w:val="FF0000"/>
        </w:rPr>
        <w:t>高速自動車道においては，</w:t>
      </w:r>
      <w:r>
        <w:rPr>
          <w:rFonts w:hint="eastAsia"/>
          <w:color w:val="FF0000"/>
        </w:rPr>
        <w:t>高速で撮影できるので</w:t>
      </w:r>
      <w:r w:rsidRPr="00B447BD">
        <w:rPr>
          <w:rFonts w:hint="eastAsia"/>
          <w:color w:val="FF0000"/>
        </w:rPr>
        <w:t>車線規制せず</w:t>
      </w:r>
      <w:r>
        <w:rPr>
          <w:rFonts w:hint="eastAsia"/>
          <w:color w:val="FF0000"/>
        </w:rPr>
        <w:t>実施することが</w:t>
      </w:r>
      <w:r w:rsidRPr="00B447BD">
        <w:rPr>
          <w:rFonts w:hint="eastAsia"/>
          <w:color w:val="FF0000"/>
        </w:rPr>
        <w:t>できる．</w:t>
      </w:r>
    </w:p>
    <w:p w:rsidR="0007361A" w:rsidRPr="00B447BD" w:rsidRDefault="0007361A" w:rsidP="00F56BFA">
      <w:pPr>
        <w:ind w:firstLineChars="400" w:firstLine="31680"/>
        <w:rPr>
          <w:color w:val="FF0000"/>
        </w:rPr>
      </w:pPr>
      <w:r w:rsidRPr="00B447BD">
        <w:rPr>
          <w:rFonts w:hint="eastAsia"/>
          <w:color w:val="FF0000"/>
        </w:rPr>
        <w:t>⑤信頼性の高い展開図</w:t>
      </w:r>
    </w:p>
    <w:p w:rsidR="0007361A" w:rsidRPr="00B447BD" w:rsidRDefault="0007361A" w:rsidP="00F56BFA">
      <w:pPr>
        <w:ind w:firstLineChars="500" w:firstLine="31680"/>
        <w:rPr>
          <w:color w:val="FF0000"/>
        </w:rPr>
      </w:pPr>
      <w:r w:rsidRPr="00B447BD">
        <w:rPr>
          <w:rFonts w:hint="eastAsia"/>
          <w:color w:val="FF0000"/>
        </w:rPr>
        <w:t>ア</w:t>
      </w:r>
      <w:r w:rsidRPr="00B447BD">
        <w:rPr>
          <w:color w:val="FF0000"/>
        </w:rPr>
        <w:t xml:space="preserve">) </w:t>
      </w:r>
      <w:r w:rsidRPr="00B447BD">
        <w:rPr>
          <w:rFonts w:hint="eastAsia"/>
          <w:color w:val="FF0000"/>
        </w:rPr>
        <w:t>カラー画像表示</w:t>
      </w:r>
    </w:p>
    <w:p w:rsidR="0007361A" w:rsidRPr="00B447BD" w:rsidRDefault="0007361A" w:rsidP="00F56BFA">
      <w:pPr>
        <w:ind w:leftChars="500" w:left="31680" w:rightChars="105" w:right="31680" w:firstLineChars="100" w:firstLine="31680"/>
        <w:rPr>
          <w:color w:val="FF0000"/>
        </w:rPr>
      </w:pPr>
      <w:r w:rsidRPr="00B447BD">
        <w:rPr>
          <w:rFonts w:hint="eastAsia"/>
          <w:color w:val="FF0000"/>
        </w:rPr>
        <w:t>鮮明で精細なカラー画像が記録されるので</w:t>
      </w:r>
      <w:r>
        <w:rPr>
          <w:rFonts w:hint="eastAsia"/>
          <w:color w:val="FF0000"/>
        </w:rPr>
        <w:t>，</w:t>
      </w:r>
      <w:r w:rsidRPr="00B447BD">
        <w:rPr>
          <w:rFonts w:hint="eastAsia"/>
          <w:color w:val="FF0000"/>
        </w:rPr>
        <w:t>ひび割れを含む各種の外観変状を捉えることができる</w:t>
      </w:r>
      <w:r>
        <w:rPr>
          <w:rFonts w:hint="eastAsia"/>
          <w:color w:val="FF0000"/>
        </w:rPr>
        <w:t>．</w:t>
      </w:r>
    </w:p>
    <w:p w:rsidR="0007361A" w:rsidRPr="00B447BD" w:rsidRDefault="0007361A" w:rsidP="00F56BFA">
      <w:pPr>
        <w:ind w:firstLineChars="500" w:firstLine="31680"/>
        <w:rPr>
          <w:color w:val="FF0000"/>
        </w:rPr>
      </w:pPr>
      <w:r w:rsidRPr="00B447BD">
        <w:rPr>
          <w:rFonts w:hint="eastAsia"/>
          <w:color w:val="FF0000"/>
        </w:rPr>
        <w:t>イ</w:t>
      </w:r>
      <w:r w:rsidRPr="00B447BD">
        <w:rPr>
          <w:color w:val="FF0000"/>
        </w:rPr>
        <w:t xml:space="preserve">) </w:t>
      </w:r>
      <w:r w:rsidRPr="00B447BD">
        <w:rPr>
          <w:rFonts w:hint="eastAsia"/>
          <w:color w:val="FF0000"/>
        </w:rPr>
        <w:t>情報の数値化</w:t>
      </w:r>
    </w:p>
    <w:p w:rsidR="0007361A" w:rsidRPr="00B447BD" w:rsidRDefault="0007361A" w:rsidP="00F56BFA">
      <w:pPr>
        <w:ind w:leftChars="500" w:left="31680" w:rightChars="105" w:right="31680" w:firstLineChars="100" w:firstLine="31680"/>
        <w:rPr>
          <w:color w:val="FF0000"/>
        </w:rPr>
      </w:pPr>
      <w:r w:rsidRPr="00B447BD">
        <w:rPr>
          <w:rFonts w:hint="eastAsia"/>
          <w:color w:val="FF0000"/>
        </w:rPr>
        <w:t>外観変状の発生位置が画像と数値情報で正確に把握できる</w:t>
      </w:r>
      <w:r>
        <w:rPr>
          <w:rFonts w:hint="eastAsia"/>
          <w:color w:val="FF0000"/>
        </w:rPr>
        <w:t>．</w:t>
      </w:r>
    </w:p>
    <w:p w:rsidR="0007361A" w:rsidRPr="00B447BD" w:rsidRDefault="0007361A" w:rsidP="00F56BFA">
      <w:pPr>
        <w:ind w:firstLineChars="500" w:firstLine="31680"/>
        <w:rPr>
          <w:color w:val="FF0000"/>
        </w:rPr>
      </w:pPr>
      <w:r w:rsidRPr="00B447BD">
        <w:rPr>
          <w:rFonts w:hint="eastAsia"/>
          <w:color w:val="FF0000"/>
        </w:rPr>
        <w:t>ウ</w:t>
      </w:r>
      <w:r w:rsidRPr="00B447BD">
        <w:rPr>
          <w:color w:val="FF0000"/>
        </w:rPr>
        <w:t xml:space="preserve">) </w:t>
      </w:r>
      <w:r w:rsidRPr="00B447BD">
        <w:rPr>
          <w:rFonts w:hint="eastAsia"/>
          <w:color w:val="FF0000"/>
        </w:rPr>
        <w:t>経時変化の追跡</w:t>
      </w:r>
    </w:p>
    <w:p w:rsidR="0007361A" w:rsidRPr="00B447BD" w:rsidRDefault="0007361A" w:rsidP="00F56BFA">
      <w:pPr>
        <w:ind w:leftChars="500" w:left="31680" w:rightChars="105" w:right="31680" w:firstLineChars="100" w:firstLine="31680"/>
        <w:rPr>
          <w:color w:val="FF0000"/>
        </w:rPr>
      </w:pPr>
      <w:r w:rsidRPr="00B447BD">
        <w:rPr>
          <w:rFonts w:hint="eastAsia"/>
          <w:color w:val="FF0000"/>
        </w:rPr>
        <w:t>ひび割れの幅</w:t>
      </w:r>
      <w:r>
        <w:rPr>
          <w:rFonts w:hint="eastAsia"/>
          <w:color w:val="FF0000"/>
        </w:rPr>
        <w:t>，</w:t>
      </w:r>
      <w:r w:rsidRPr="00B447BD">
        <w:rPr>
          <w:rFonts w:hint="eastAsia"/>
          <w:color w:val="FF0000"/>
        </w:rPr>
        <w:t>長さおよび密度等を定量的に把握でき</w:t>
      </w:r>
      <w:r>
        <w:rPr>
          <w:rFonts w:hint="eastAsia"/>
          <w:color w:val="FF0000"/>
        </w:rPr>
        <w:t>，</w:t>
      </w:r>
      <w:r w:rsidRPr="00B447BD">
        <w:rPr>
          <w:rFonts w:hint="eastAsia"/>
          <w:color w:val="FF0000"/>
        </w:rPr>
        <w:t>経時変化を的確に追跡することができる</w:t>
      </w:r>
      <w:r>
        <w:rPr>
          <w:rFonts w:hint="eastAsia"/>
          <w:color w:val="FF0000"/>
        </w:rPr>
        <w:t>．</w:t>
      </w:r>
    </w:p>
    <w:p w:rsidR="0007361A" w:rsidRPr="00B447BD" w:rsidRDefault="0007361A" w:rsidP="00F56BFA">
      <w:pPr>
        <w:ind w:firstLineChars="500" w:firstLine="31680"/>
        <w:rPr>
          <w:color w:val="FF0000"/>
        </w:rPr>
      </w:pPr>
      <w:r w:rsidRPr="00B447BD">
        <w:rPr>
          <w:rFonts w:hint="eastAsia"/>
          <w:color w:val="FF0000"/>
        </w:rPr>
        <w:t>エ</w:t>
      </w:r>
      <w:r w:rsidRPr="00B447BD">
        <w:rPr>
          <w:color w:val="FF0000"/>
        </w:rPr>
        <w:t xml:space="preserve">) </w:t>
      </w:r>
      <w:r w:rsidRPr="00B447BD">
        <w:rPr>
          <w:rFonts w:hint="eastAsia"/>
          <w:color w:val="FF0000"/>
        </w:rPr>
        <w:t>付帯構造物の状況把握</w:t>
      </w:r>
    </w:p>
    <w:p w:rsidR="0007361A" w:rsidRDefault="0007361A" w:rsidP="00F56BFA">
      <w:pPr>
        <w:ind w:leftChars="500" w:left="31680" w:rightChars="105" w:right="31680" w:firstLineChars="100" w:firstLine="31680"/>
        <w:rPr>
          <w:color w:val="FF0000"/>
        </w:rPr>
      </w:pPr>
      <w:r w:rsidRPr="00B447BD">
        <w:rPr>
          <w:rFonts w:hint="eastAsia"/>
          <w:color w:val="FF0000"/>
        </w:rPr>
        <w:t>覆工面の付帯設備の腐食</w:t>
      </w:r>
      <w:r>
        <w:rPr>
          <w:rFonts w:hint="eastAsia"/>
          <w:color w:val="FF0000"/>
        </w:rPr>
        <w:t>，</w:t>
      </w:r>
      <w:r w:rsidRPr="00B447BD">
        <w:rPr>
          <w:rFonts w:hint="eastAsia"/>
          <w:color w:val="FF0000"/>
        </w:rPr>
        <w:t>ボルト欠損等の損傷劣化の状況が確認でき</w:t>
      </w:r>
      <w:r>
        <w:rPr>
          <w:rFonts w:hint="eastAsia"/>
          <w:color w:val="FF0000"/>
        </w:rPr>
        <w:t>，</w:t>
      </w:r>
      <w:r w:rsidRPr="00B447BD">
        <w:rPr>
          <w:rFonts w:hint="eastAsia"/>
          <w:color w:val="FF0000"/>
        </w:rPr>
        <w:t>設備の維持管理に反映できる</w:t>
      </w:r>
      <w:r>
        <w:rPr>
          <w:rFonts w:hint="eastAsia"/>
          <w:color w:val="FF0000"/>
        </w:rPr>
        <w:t>．</w:t>
      </w:r>
    </w:p>
    <w:p w:rsidR="0007361A" w:rsidRDefault="0007361A" w:rsidP="00B447BD"/>
    <w:p w:rsidR="0007361A" w:rsidRDefault="0007361A" w:rsidP="00B447BD"/>
    <w:p w:rsidR="0007361A" w:rsidRDefault="0007361A" w:rsidP="00B447BD"/>
    <w:p w:rsidR="0007361A" w:rsidRDefault="0007361A" w:rsidP="00B447BD">
      <w:r>
        <w:rPr>
          <w:noProof/>
        </w:rPr>
        <w:pict>
          <v:group id="グループ化 13" o:spid="_x0000_s1043" style="position:absolute;left:0;text-align:left;margin-left:101.85pt;margin-top:10.6pt;width:311.25pt;height:118.5pt;z-index:251662848" coordsize="3952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">
            <v:shape id="図 11" o:spid="_x0000_s1044" type="#_x0000_t75" alt="Mspng" style="position:absolute;left:19716;top:476;width:19812;height:14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q8MLCAAAA2wAAAA8AAABkcnMvZG93bnJldi54bWxET01rwkAQvRf8D8sI3upGD2lJXaUUgkGE&#10;0ijocciO2dTsbMhuNP77bqHQ2zze56w2o23FjXrfOFawmCcgiCunG64VHA/58ysIH5A1to5JwYM8&#10;bNaTpxVm2t35i25lqEUMYZ+hAhNCl0npK0MW/dx1xJG7uN5iiLCvpe7xHsNtK5dJkkqLDccGgx19&#10;GKqu5WAVlLvCfNr0ha6X/LzPU3n6HuRWqdl0fH8DEWgM/+I/d6Hj/AX8/hIP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avDCwgAAANsAAAAPAAAAAAAAAAAAAAAAAJ8C&#10;AABkcnMvZG93bnJldi54bWxQSwUGAAAAAAQABAD3AAAAjgMAAAAA&#10;">
              <v:imagedata r:id="rId17" o:title=""/>
              <v:path arrowok="t"/>
            </v:shape>
            <v:shape id="図 12" o:spid="_x0000_s1045" type="#_x0000_t75" style="position:absolute;width:13906;height:14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7MHBAAAA2wAAAA8AAABkcnMvZG93bnJldi54bWxET01rwkAQvQv+h2UEb7qrUJHUVWqLVBDE&#10;pj30OGSnSWp2NmZXE/+9Kwje5vE+Z7HqbCUu1PjSsYbJWIEgzpwpOdfw870ZzUH4gGywckwaruRh&#10;tez3FpgY1/IXXdKQixjCPkENRQh1IqXPCrLox64mjtyfayyGCJtcmgbbGG4rOVVqJi2WHBsKrOm9&#10;oOyYnq2GVO3N/4s8cSvrz8Pa8XH3+6G0Hg66t1cQgbrwFD/cWxPnT+H+SzxAL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N7MHBAAAA2wAAAA8AAAAAAAAAAAAAAAAAnwIA&#10;AGRycy9kb3ducmV2LnhtbFBLBQYAAAAABAAEAPcAAACNAwAAAAA=&#10;">
              <v:imagedata r:id="rId18" o:title=""/>
              <v:path arrowok="t"/>
            </v:shape>
          </v:group>
        </w:pict>
      </w:r>
    </w:p>
    <w:p w:rsidR="0007361A" w:rsidRDefault="0007361A" w:rsidP="00B447BD"/>
    <w:p w:rsidR="0007361A" w:rsidRPr="00B447BD" w:rsidRDefault="0007361A" w:rsidP="00B447BD"/>
    <w:p w:rsidR="0007361A" w:rsidRPr="00B447BD" w:rsidRDefault="0007361A" w:rsidP="00B447BD"/>
    <w:p w:rsidR="0007361A" w:rsidRPr="00B447BD" w:rsidRDefault="0007361A" w:rsidP="00B447BD"/>
    <w:p w:rsidR="0007361A" w:rsidRPr="00B447BD" w:rsidRDefault="0007361A" w:rsidP="00B447BD"/>
    <w:p w:rsidR="0007361A" w:rsidRPr="00B447BD" w:rsidRDefault="0007361A" w:rsidP="00B447BD"/>
    <w:p w:rsidR="0007361A" w:rsidRPr="00B447BD" w:rsidRDefault="0007361A" w:rsidP="00B447BD"/>
    <w:p w:rsidR="0007361A" w:rsidRDefault="0007361A" w:rsidP="00B447BD"/>
    <w:p w:rsidR="0007361A" w:rsidRPr="00B447BD" w:rsidRDefault="0007361A" w:rsidP="00B447BD">
      <w:pPr>
        <w:ind w:right="856"/>
        <w:jc w:val="center"/>
        <w:rPr>
          <w:color w:val="FF0000"/>
        </w:rPr>
      </w:pPr>
      <w:r>
        <w:rPr>
          <w:rFonts w:hint="eastAsia"/>
          <w:color w:val="FF0000"/>
        </w:rPr>
        <w:t xml:space="preserve">　　　　　　　</w:t>
      </w:r>
      <w:r w:rsidRPr="00B447BD">
        <w:rPr>
          <w:rFonts w:hint="eastAsia"/>
          <w:color w:val="FF0000"/>
        </w:rPr>
        <w:t>写真－</w:t>
      </w:r>
      <w:r w:rsidRPr="00B447BD">
        <w:rPr>
          <w:color w:val="FF0000"/>
        </w:rPr>
        <w:t>4.2.9.</w:t>
      </w:r>
      <w:r>
        <w:rPr>
          <w:color w:val="FF0000"/>
        </w:rPr>
        <w:t>3</w:t>
      </w:r>
      <w:r w:rsidRPr="00B447BD">
        <w:rPr>
          <w:color w:val="FF0000"/>
        </w:rPr>
        <w:t xml:space="preserve"> </w:t>
      </w:r>
      <w:r>
        <w:rPr>
          <w:rFonts w:hint="eastAsia"/>
          <w:color w:val="FF0000"/>
        </w:rPr>
        <w:t>付帯設備の状況</w:t>
      </w:r>
    </w:p>
    <w:p w:rsidR="0007361A" w:rsidRDefault="0007361A" w:rsidP="00B447BD"/>
    <w:p w:rsidR="0007361A" w:rsidRPr="00B447BD" w:rsidRDefault="0007361A" w:rsidP="00F56BFA">
      <w:pPr>
        <w:ind w:firstLineChars="500" w:firstLine="31680"/>
        <w:rPr>
          <w:color w:val="FF0000"/>
        </w:rPr>
      </w:pPr>
      <w:r w:rsidRPr="00B447BD">
        <w:rPr>
          <w:rFonts w:hint="eastAsia"/>
          <w:color w:val="FF0000"/>
        </w:rPr>
        <w:t>オ</w:t>
      </w:r>
      <w:r w:rsidRPr="00B447BD">
        <w:rPr>
          <w:color w:val="FF0000"/>
        </w:rPr>
        <w:t xml:space="preserve">) </w:t>
      </w:r>
      <w:r w:rsidRPr="00B447BD">
        <w:rPr>
          <w:rFonts w:hint="eastAsia"/>
          <w:color w:val="FF0000"/>
        </w:rPr>
        <w:t>作業効率の向上</w:t>
      </w:r>
    </w:p>
    <w:p w:rsidR="0007361A" w:rsidRDefault="0007361A" w:rsidP="00F56BFA">
      <w:pPr>
        <w:ind w:leftChars="500" w:left="31680" w:rightChars="105" w:right="31680" w:firstLineChars="100" w:firstLine="31680"/>
        <w:rPr>
          <w:color w:val="FF0000"/>
        </w:rPr>
      </w:pPr>
      <w:r w:rsidRPr="00B447BD">
        <w:rPr>
          <w:rFonts w:hint="eastAsia"/>
          <w:color w:val="FF0000"/>
        </w:rPr>
        <w:t>高速撮影と画像処理の自動化により</w:t>
      </w:r>
      <w:r>
        <w:rPr>
          <w:rFonts w:hint="eastAsia"/>
          <w:color w:val="FF0000"/>
        </w:rPr>
        <w:t>，</w:t>
      </w:r>
      <w:r w:rsidRPr="00B447BD">
        <w:rPr>
          <w:rFonts w:hint="eastAsia"/>
          <w:color w:val="FF0000"/>
        </w:rPr>
        <w:t>省人化</w:t>
      </w:r>
      <w:r>
        <w:rPr>
          <w:rFonts w:hint="eastAsia"/>
          <w:color w:val="FF0000"/>
        </w:rPr>
        <w:t>・</w:t>
      </w:r>
      <w:r w:rsidRPr="00B447BD">
        <w:rPr>
          <w:rFonts w:hint="eastAsia"/>
          <w:color w:val="FF0000"/>
        </w:rPr>
        <w:t>省力化が図られる</w:t>
      </w:r>
      <w:r>
        <w:rPr>
          <w:rFonts w:hint="eastAsia"/>
          <w:color w:val="FF0000"/>
        </w:rPr>
        <w:t>．</w:t>
      </w:r>
    </w:p>
    <w:p w:rsidR="0007361A" w:rsidRDefault="0007361A" w:rsidP="00E713A7"/>
    <w:p w:rsidR="0007361A" w:rsidRDefault="0007361A" w:rsidP="00F56BFA">
      <w:pPr>
        <w:ind w:leftChars="291" w:left="31680"/>
      </w:pPr>
      <w:r w:rsidRPr="00E713A7">
        <w:t xml:space="preserve">d) </w:t>
      </w:r>
      <w:r w:rsidRPr="00E713A7">
        <w:rPr>
          <w:rFonts w:hint="eastAsia"/>
        </w:rPr>
        <w:t>開発事業者・</w:t>
      </w:r>
      <w:r w:rsidRPr="00E713A7">
        <w:t xml:space="preserve"> </w:t>
      </w:r>
      <w:r w:rsidRPr="00E713A7">
        <w:rPr>
          <w:rFonts w:hint="eastAsia"/>
        </w:rPr>
        <w:t>企業</w:t>
      </w:r>
    </w:p>
    <w:p w:rsidR="0007361A" w:rsidRDefault="0007361A" w:rsidP="00F56BFA">
      <w:pPr>
        <w:ind w:firstLineChars="400" w:firstLine="31680"/>
        <w:rPr>
          <w:color w:val="FF0000"/>
        </w:rPr>
      </w:pPr>
      <w:r>
        <w:rPr>
          <w:rFonts w:hint="eastAsia"/>
          <w:color w:val="FF0000"/>
        </w:rPr>
        <w:t>株式会社東設土木コンサルタント</w:t>
      </w:r>
    </w:p>
    <w:p w:rsidR="0007361A" w:rsidRDefault="0007361A" w:rsidP="00F56BFA">
      <w:pPr>
        <w:ind w:firstLineChars="400" w:firstLine="31680"/>
        <w:rPr>
          <w:color w:val="FF0000"/>
        </w:rPr>
      </w:pPr>
      <w:r w:rsidRPr="00E713A7">
        <w:rPr>
          <w:rFonts w:hint="eastAsia"/>
          <w:color w:val="FF0000"/>
        </w:rPr>
        <w:t>計測検査株式会社</w:t>
      </w:r>
      <w:r w:rsidRPr="00E713A7">
        <w:rPr>
          <w:color w:val="FF0000"/>
        </w:rPr>
        <w:t>(</w:t>
      </w:r>
      <w:r w:rsidRPr="00E713A7">
        <w:rPr>
          <w:rFonts w:hint="eastAsia"/>
          <w:color w:val="FF0000"/>
        </w:rPr>
        <w:t>特開</w:t>
      </w:r>
      <w:r w:rsidRPr="00E713A7">
        <w:rPr>
          <w:color w:val="FF0000"/>
        </w:rPr>
        <w:t>2001-141660)</w:t>
      </w:r>
    </w:p>
    <w:p w:rsidR="0007361A" w:rsidRDefault="0007361A" w:rsidP="00E713A7"/>
    <w:p w:rsidR="0007361A" w:rsidRDefault="0007361A" w:rsidP="00F56BFA">
      <w:pPr>
        <w:ind w:leftChars="291" w:left="31680"/>
      </w:pPr>
      <w:r w:rsidRPr="00E713A7">
        <w:t xml:space="preserve">e) </w:t>
      </w:r>
      <w:r w:rsidRPr="00E713A7">
        <w:rPr>
          <w:rFonts w:hint="eastAsia"/>
        </w:rPr>
        <w:t>実用化時期</w:t>
      </w:r>
    </w:p>
    <w:p w:rsidR="0007361A" w:rsidRDefault="0007361A" w:rsidP="00F56BFA">
      <w:pPr>
        <w:ind w:firstLineChars="400" w:firstLine="31680"/>
      </w:pPr>
      <w:r w:rsidRPr="00E713A7">
        <w:rPr>
          <w:rFonts w:hint="eastAsia"/>
        </w:rPr>
        <w:t>平成</w:t>
      </w:r>
      <w:r w:rsidRPr="00E713A7">
        <w:t>10</w:t>
      </w:r>
      <w:r w:rsidRPr="00E713A7">
        <w:rPr>
          <w:rFonts w:hint="eastAsia"/>
        </w:rPr>
        <w:t>年度</w:t>
      </w:r>
    </w:p>
    <w:p w:rsidR="0007361A" w:rsidRDefault="0007361A" w:rsidP="00E713A7"/>
    <w:p w:rsidR="0007361A" w:rsidRDefault="0007361A" w:rsidP="00F56BFA">
      <w:pPr>
        <w:ind w:leftChars="291" w:left="31680"/>
      </w:pPr>
      <w:r w:rsidRPr="00E713A7">
        <w:t xml:space="preserve">f) </w:t>
      </w:r>
      <w:r w:rsidRPr="00E713A7">
        <w:rPr>
          <w:rFonts w:hint="eastAsia"/>
        </w:rPr>
        <w:t>運用実績</w:t>
      </w:r>
    </w:p>
    <w:p w:rsidR="0007361A" w:rsidRDefault="0007361A" w:rsidP="00F56BFA">
      <w:pPr>
        <w:ind w:firstLineChars="400" w:firstLine="31680"/>
        <w:rPr>
          <w:color w:val="FF0000"/>
        </w:rPr>
      </w:pPr>
      <w:r>
        <w:rPr>
          <w:rFonts w:hint="eastAsia"/>
          <w:color w:val="FF0000"/>
        </w:rPr>
        <w:t xml:space="preserve">・高速道路等　道路トンネル　</w:t>
      </w:r>
      <w:r>
        <w:rPr>
          <w:color w:val="FF0000"/>
        </w:rPr>
        <w:t>480</w:t>
      </w:r>
      <w:r>
        <w:rPr>
          <w:rFonts w:hint="eastAsia"/>
          <w:color w:val="FF0000"/>
        </w:rPr>
        <w:t>ｋｍ以上</w:t>
      </w:r>
    </w:p>
    <w:p w:rsidR="0007361A" w:rsidRDefault="0007361A" w:rsidP="00F56BFA">
      <w:pPr>
        <w:ind w:firstLineChars="400" w:firstLine="31680"/>
        <w:rPr>
          <w:color w:val="FF0000"/>
        </w:rPr>
      </w:pPr>
      <w:r>
        <w:rPr>
          <w:rFonts w:hint="eastAsia"/>
          <w:color w:val="FF0000"/>
        </w:rPr>
        <w:t xml:space="preserve">・地下鉄等　鉄道トンネル　</w:t>
      </w:r>
      <w:r>
        <w:rPr>
          <w:color w:val="FF0000"/>
        </w:rPr>
        <w:t>430</w:t>
      </w:r>
      <w:r>
        <w:rPr>
          <w:rFonts w:hint="eastAsia"/>
          <w:color w:val="FF0000"/>
        </w:rPr>
        <w:t>ｋｍ以上</w:t>
      </w:r>
    </w:p>
    <w:p w:rsidR="0007361A" w:rsidRDefault="0007361A" w:rsidP="00F56BFA">
      <w:pPr>
        <w:ind w:firstLineChars="400" w:firstLine="31680"/>
        <w:rPr>
          <w:color w:val="FF0000"/>
        </w:rPr>
      </w:pPr>
      <w:r>
        <w:rPr>
          <w:rFonts w:hint="eastAsia"/>
          <w:color w:val="FF0000"/>
        </w:rPr>
        <w:t xml:space="preserve">・水路トンネル　その他　</w:t>
      </w:r>
      <w:r>
        <w:rPr>
          <w:color w:val="FF0000"/>
        </w:rPr>
        <w:t>25</w:t>
      </w:r>
      <w:r>
        <w:rPr>
          <w:rFonts w:hint="eastAsia"/>
          <w:color w:val="FF0000"/>
        </w:rPr>
        <w:t>ｋｍ以上</w:t>
      </w:r>
    </w:p>
    <w:p w:rsidR="0007361A" w:rsidRDefault="0007361A" w:rsidP="00E713A7"/>
    <w:p w:rsidR="0007361A" w:rsidRDefault="0007361A" w:rsidP="00F56BFA">
      <w:pPr>
        <w:ind w:leftChars="291" w:left="31680"/>
      </w:pPr>
      <w:r w:rsidRPr="00FE65E8">
        <w:t xml:space="preserve">g) </w:t>
      </w:r>
      <w:r w:rsidRPr="00FE65E8">
        <w:rPr>
          <w:rFonts w:hint="eastAsia"/>
        </w:rPr>
        <w:t>参考文献</w:t>
      </w:r>
    </w:p>
    <w:p w:rsidR="0007361A" w:rsidRDefault="0007361A" w:rsidP="00F56BFA">
      <w:pPr>
        <w:ind w:firstLineChars="400" w:firstLine="31680"/>
        <w:rPr>
          <w:color w:val="FF0000"/>
        </w:rPr>
      </w:pPr>
      <w:r w:rsidRPr="00FE65E8">
        <w:rPr>
          <w:color w:val="FF0000"/>
        </w:rPr>
        <w:t xml:space="preserve">NETIS </w:t>
      </w:r>
      <w:r w:rsidRPr="00FE65E8">
        <w:rPr>
          <w:rFonts w:hint="eastAsia"/>
          <w:color w:val="FF0000"/>
        </w:rPr>
        <w:t>登録番号</w:t>
      </w:r>
      <w:r w:rsidRPr="00FE65E8">
        <w:rPr>
          <w:color w:val="FF0000"/>
        </w:rPr>
        <w:t>QS-</w:t>
      </w:r>
      <w:r>
        <w:rPr>
          <w:color w:val="FF0000"/>
        </w:rPr>
        <w:t>120010-A</w:t>
      </w:r>
      <w:r w:rsidRPr="00FE65E8">
        <w:rPr>
          <w:color w:val="FF0000"/>
        </w:rPr>
        <w:t xml:space="preserve"> (</w:t>
      </w:r>
      <w:r w:rsidRPr="00FE65E8">
        <w:rPr>
          <w:rFonts w:hint="eastAsia"/>
          <w:color w:val="FF0000"/>
        </w:rPr>
        <w:t>計測検査株式会社</w:t>
      </w:r>
      <w:r w:rsidRPr="00FE65E8">
        <w:rPr>
          <w:color w:val="FF0000"/>
        </w:rPr>
        <w:t>)</w:t>
      </w:r>
    </w:p>
    <w:p w:rsidR="0007361A" w:rsidRDefault="0007361A" w:rsidP="00FE65E8"/>
    <w:p w:rsidR="0007361A" w:rsidRPr="00B53150" w:rsidRDefault="0007361A" w:rsidP="00F56BFA">
      <w:pPr>
        <w:ind w:leftChars="291" w:left="31680"/>
      </w:pPr>
      <w:r>
        <w:t>(2</w:t>
      </w:r>
      <w:r w:rsidRPr="00B53150">
        <w:t xml:space="preserve">) </w:t>
      </w:r>
      <w:r>
        <w:rPr>
          <w:rFonts w:hint="eastAsia"/>
        </w:rPr>
        <w:t>課題</w:t>
      </w:r>
    </w:p>
    <w:p w:rsidR="0007361A" w:rsidRDefault="0007361A" w:rsidP="00F56BFA">
      <w:pPr>
        <w:ind w:firstLineChars="400" w:firstLine="31680"/>
      </w:pPr>
      <w:r>
        <w:rPr>
          <w:rFonts w:hint="eastAsia"/>
        </w:rPr>
        <w:t>今後の課題および展望を以下に示す</w:t>
      </w:r>
      <w:r>
        <w:t>.</w:t>
      </w:r>
    </w:p>
    <w:p w:rsidR="0007361A" w:rsidRDefault="0007361A" w:rsidP="00F56BFA">
      <w:pPr>
        <w:ind w:firstLineChars="500" w:firstLine="31680"/>
      </w:pPr>
      <w:r>
        <w:rPr>
          <w:rFonts w:hint="eastAsia"/>
        </w:rPr>
        <w:t>①</w:t>
      </w:r>
      <w:r>
        <w:t xml:space="preserve"> </w:t>
      </w:r>
      <w:r>
        <w:rPr>
          <w:rFonts w:hint="eastAsia"/>
        </w:rPr>
        <w:t>展開画像作成の合成処理に要する時間・コストの低減</w:t>
      </w:r>
    </w:p>
    <w:p w:rsidR="0007361A" w:rsidRDefault="0007361A" w:rsidP="00F56BFA">
      <w:pPr>
        <w:ind w:firstLineChars="500" w:firstLine="31680"/>
      </w:pPr>
      <w:r>
        <w:rPr>
          <w:rFonts w:hint="eastAsia"/>
        </w:rPr>
        <w:t>②</w:t>
      </w:r>
      <w:r>
        <w:t xml:space="preserve"> </w:t>
      </w:r>
      <w:r>
        <w:rPr>
          <w:rFonts w:hint="eastAsia"/>
        </w:rPr>
        <w:t>橋梁，小口径</w:t>
      </w:r>
      <w:r>
        <w:t>(1m</w:t>
      </w:r>
      <w:r>
        <w:rPr>
          <w:rFonts w:hint="eastAsia"/>
        </w:rPr>
        <w:t>以下への対応</w:t>
      </w:r>
      <w:r>
        <w:t>)</w:t>
      </w:r>
      <w:r>
        <w:rPr>
          <w:rFonts w:hint="eastAsia"/>
        </w:rPr>
        <w:t>への展開</w:t>
      </w:r>
    </w:p>
    <w:p w:rsidR="0007361A" w:rsidRDefault="0007361A" w:rsidP="00FE65E8"/>
    <w:p w:rsidR="0007361A" w:rsidRPr="00ED1A81" w:rsidRDefault="0007361A" w:rsidP="00F56BFA">
      <w:pPr>
        <w:ind w:leftChars="291" w:left="31680"/>
      </w:pPr>
      <w:r w:rsidRPr="00ED1A81">
        <w:t xml:space="preserve">(3) </w:t>
      </w:r>
      <w:r w:rsidRPr="00ED1A81">
        <w:rPr>
          <w:rFonts w:hint="eastAsia"/>
        </w:rPr>
        <w:t>問い合わせ先</w:t>
      </w:r>
    </w:p>
    <w:p w:rsidR="0007361A" w:rsidRPr="00FE65E8" w:rsidRDefault="0007361A" w:rsidP="00A73C46">
      <w:pPr>
        <w:ind w:firstLineChars="400" w:firstLine="31680"/>
      </w:pPr>
      <w:r w:rsidRPr="00ED1A81">
        <w:rPr>
          <w:rFonts w:hint="eastAsia"/>
        </w:rPr>
        <w:t>株式会社東設土木コンサルタント</w:t>
      </w:r>
      <w:r>
        <w:rPr>
          <w:rFonts w:hint="eastAsia"/>
        </w:rPr>
        <w:t xml:space="preserve">　</w:t>
      </w:r>
      <w:r w:rsidRPr="000E0DA0">
        <w:rPr>
          <w:rFonts w:hint="eastAsia"/>
          <w:color w:val="FF0000"/>
        </w:rPr>
        <w:t>事業推進部</w:t>
      </w:r>
      <w:r w:rsidRPr="000E0DA0">
        <w:rPr>
          <w:color w:val="FF0000"/>
        </w:rPr>
        <w:t xml:space="preserve">   TEL 03-5805-7261</w:t>
      </w:r>
    </w:p>
    <w:sectPr w:rsidR="0007361A" w:rsidRPr="00FE65E8" w:rsidSect="00B53150">
      <w:pgSz w:w="11906" w:h="16838" w:code="9"/>
      <w:pgMar w:top="783" w:right="1440" w:bottom="1412" w:left="1038" w:header="851" w:footer="992" w:gutter="0"/>
      <w:cols w:space="425"/>
      <w:docGrid w:type="linesAndChars" w:linePitch="287" w:charSpace="70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61A" w:rsidRDefault="0007361A" w:rsidP="002B07AA">
      <w:r>
        <w:separator/>
      </w:r>
    </w:p>
  </w:endnote>
  <w:endnote w:type="continuationSeparator" w:id="1">
    <w:p w:rsidR="0007361A" w:rsidRDefault="0007361A" w:rsidP="002B07AA">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ＭＳ Ｐゴシック">
    <w:panose1 w:val="020B0600070205080204"/>
    <w:charset w:val="80"/>
    <w:family w:val="modern"/>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61A" w:rsidRDefault="0007361A" w:rsidP="002B07AA">
      <w:r>
        <w:separator/>
      </w:r>
    </w:p>
  </w:footnote>
  <w:footnote w:type="continuationSeparator" w:id="1">
    <w:p w:rsidR="0007361A" w:rsidRDefault="0007361A" w:rsidP="002B07A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7"/>
  <w:drawingGridVerticalSpacing w:val="287"/>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3150"/>
    <w:rsid w:val="00025948"/>
    <w:rsid w:val="000450FE"/>
    <w:rsid w:val="00057D56"/>
    <w:rsid w:val="0007361A"/>
    <w:rsid w:val="000A00D5"/>
    <w:rsid w:val="000A0874"/>
    <w:rsid w:val="000B529C"/>
    <w:rsid w:val="000C1F9A"/>
    <w:rsid w:val="000C6C85"/>
    <w:rsid w:val="000E0DA0"/>
    <w:rsid w:val="000F55E9"/>
    <w:rsid w:val="00100D76"/>
    <w:rsid w:val="0010474F"/>
    <w:rsid w:val="00141233"/>
    <w:rsid w:val="00150C27"/>
    <w:rsid w:val="0015228F"/>
    <w:rsid w:val="0018496D"/>
    <w:rsid w:val="001C1407"/>
    <w:rsid w:val="001F10C8"/>
    <w:rsid w:val="0020099F"/>
    <w:rsid w:val="002976ED"/>
    <w:rsid w:val="002A42F2"/>
    <w:rsid w:val="002B07AA"/>
    <w:rsid w:val="002E39A7"/>
    <w:rsid w:val="002E5D14"/>
    <w:rsid w:val="00355917"/>
    <w:rsid w:val="003C0A57"/>
    <w:rsid w:val="003C70C2"/>
    <w:rsid w:val="003E2CED"/>
    <w:rsid w:val="003F3FF4"/>
    <w:rsid w:val="00412F9A"/>
    <w:rsid w:val="0043706B"/>
    <w:rsid w:val="00447CD1"/>
    <w:rsid w:val="004537D0"/>
    <w:rsid w:val="004829D5"/>
    <w:rsid w:val="0048627F"/>
    <w:rsid w:val="004B2B0A"/>
    <w:rsid w:val="004C19FF"/>
    <w:rsid w:val="004E1E7A"/>
    <w:rsid w:val="004E477B"/>
    <w:rsid w:val="004F5571"/>
    <w:rsid w:val="00513693"/>
    <w:rsid w:val="005151BB"/>
    <w:rsid w:val="00536AA3"/>
    <w:rsid w:val="00545940"/>
    <w:rsid w:val="00567C2E"/>
    <w:rsid w:val="005A1C04"/>
    <w:rsid w:val="005B3631"/>
    <w:rsid w:val="005C104F"/>
    <w:rsid w:val="00617087"/>
    <w:rsid w:val="006673E0"/>
    <w:rsid w:val="00675C58"/>
    <w:rsid w:val="00685DE8"/>
    <w:rsid w:val="006B5DC8"/>
    <w:rsid w:val="006B78F0"/>
    <w:rsid w:val="006C7F82"/>
    <w:rsid w:val="006F0CFA"/>
    <w:rsid w:val="006F2292"/>
    <w:rsid w:val="00743639"/>
    <w:rsid w:val="007767A7"/>
    <w:rsid w:val="0079645F"/>
    <w:rsid w:val="00797795"/>
    <w:rsid w:val="00802127"/>
    <w:rsid w:val="008610A0"/>
    <w:rsid w:val="0086210C"/>
    <w:rsid w:val="00877783"/>
    <w:rsid w:val="00894F4D"/>
    <w:rsid w:val="00921CC0"/>
    <w:rsid w:val="009510CC"/>
    <w:rsid w:val="00986E15"/>
    <w:rsid w:val="009B56AE"/>
    <w:rsid w:val="00A2465D"/>
    <w:rsid w:val="00A73C46"/>
    <w:rsid w:val="00A916A7"/>
    <w:rsid w:val="00AB3986"/>
    <w:rsid w:val="00AD10B1"/>
    <w:rsid w:val="00AF3733"/>
    <w:rsid w:val="00B006D4"/>
    <w:rsid w:val="00B34C5B"/>
    <w:rsid w:val="00B447BD"/>
    <w:rsid w:val="00B53150"/>
    <w:rsid w:val="00BC2736"/>
    <w:rsid w:val="00BF0594"/>
    <w:rsid w:val="00BF0F17"/>
    <w:rsid w:val="00BF5458"/>
    <w:rsid w:val="00C079A8"/>
    <w:rsid w:val="00CD5583"/>
    <w:rsid w:val="00D12956"/>
    <w:rsid w:val="00D26729"/>
    <w:rsid w:val="00D3181F"/>
    <w:rsid w:val="00D451F8"/>
    <w:rsid w:val="00D52F32"/>
    <w:rsid w:val="00D80875"/>
    <w:rsid w:val="00DB0F4C"/>
    <w:rsid w:val="00DD747C"/>
    <w:rsid w:val="00E66504"/>
    <w:rsid w:val="00E672F3"/>
    <w:rsid w:val="00E713A7"/>
    <w:rsid w:val="00E81A52"/>
    <w:rsid w:val="00EA41B9"/>
    <w:rsid w:val="00ED11AF"/>
    <w:rsid w:val="00ED1A81"/>
    <w:rsid w:val="00ED7184"/>
    <w:rsid w:val="00F56BFA"/>
    <w:rsid w:val="00F747C3"/>
    <w:rsid w:val="00F84CAA"/>
    <w:rsid w:val="00F9437E"/>
    <w:rsid w:val="00F94891"/>
    <w:rsid w:val="00F96636"/>
    <w:rsid w:val="00FD5375"/>
    <w:rsid w:val="00FE65E8"/>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150"/>
    <w:pPr>
      <w:widowControl w:val="0"/>
      <w:jc w:val="both"/>
    </w:pPr>
    <w:rPr>
      <w:rFonts w:eastAsia="ＭＳ Ｐゴシック"/>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3181F"/>
    <w:rPr>
      <w:rFonts w:ascii="Arial" w:eastAsia="ＭＳ ゴシック" w:hAnsi="Arial"/>
      <w:szCs w:val="18"/>
    </w:rPr>
  </w:style>
  <w:style w:type="character" w:customStyle="1" w:styleId="BalloonTextChar">
    <w:name w:val="Balloon Text Char"/>
    <w:basedOn w:val="DefaultParagraphFont"/>
    <w:link w:val="BalloonText"/>
    <w:uiPriority w:val="99"/>
    <w:semiHidden/>
    <w:locked/>
    <w:rsid w:val="00D3181F"/>
    <w:rPr>
      <w:rFonts w:ascii="Arial" w:eastAsia="ＭＳ ゴシック" w:hAnsi="Arial" w:cs="Times New Roman"/>
      <w:kern w:val="2"/>
      <w:sz w:val="18"/>
      <w:szCs w:val="18"/>
    </w:rPr>
  </w:style>
  <w:style w:type="paragraph" w:styleId="Header">
    <w:name w:val="header"/>
    <w:basedOn w:val="Normal"/>
    <w:link w:val="HeaderChar"/>
    <w:uiPriority w:val="99"/>
    <w:rsid w:val="002B07AA"/>
    <w:pPr>
      <w:tabs>
        <w:tab w:val="center" w:pos="4252"/>
        <w:tab w:val="right" w:pos="8504"/>
      </w:tabs>
      <w:snapToGrid w:val="0"/>
    </w:pPr>
  </w:style>
  <w:style w:type="character" w:customStyle="1" w:styleId="HeaderChar">
    <w:name w:val="Header Char"/>
    <w:basedOn w:val="DefaultParagraphFont"/>
    <w:link w:val="Header"/>
    <w:uiPriority w:val="99"/>
    <w:locked/>
    <w:rsid w:val="002B07AA"/>
    <w:rPr>
      <w:rFonts w:eastAsia="ＭＳ Ｐゴシック" w:cs="Times New Roman"/>
      <w:kern w:val="2"/>
      <w:sz w:val="22"/>
      <w:szCs w:val="22"/>
    </w:rPr>
  </w:style>
  <w:style w:type="paragraph" w:styleId="Footer">
    <w:name w:val="footer"/>
    <w:basedOn w:val="Normal"/>
    <w:link w:val="FooterChar"/>
    <w:uiPriority w:val="99"/>
    <w:rsid w:val="002B07AA"/>
    <w:pPr>
      <w:tabs>
        <w:tab w:val="center" w:pos="4252"/>
        <w:tab w:val="right" w:pos="8504"/>
      </w:tabs>
      <w:snapToGrid w:val="0"/>
    </w:pPr>
  </w:style>
  <w:style w:type="character" w:customStyle="1" w:styleId="FooterChar">
    <w:name w:val="Footer Char"/>
    <w:basedOn w:val="DefaultParagraphFont"/>
    <w:link w:val="Footer"/>
    <w:uiPriority w:val="99"/>
    <w:locked/>
    <w:rsid w:val="002B07AA"/>
    <w:rPr>
      <w:rFonts w:eastAsia="ＭＳ Ｐゴシック" w:cs="Times New Roman"/>
      <w:kern w:val="2"/>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4</Pages>
  <Words>332</Words>
  <Characters>1894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5610019</dc:creator>
  <cp:keywords/>
  <dc:description/>
  <cp:lastModifiedBy>東京電力株式会社</cp:lastModifiedBy>
  <cp:revision>2</cp:revision>
  <dcterms:created xsi:type="dcterms:W3CDTF">2015-01-16T09:01:00Z</dcterms:created>
  <dcterms:modified xsi:type="dcterms:W3CDTF">2015-01-16T09:01:00Z</dcterms:modified>
</cp:coreProperties>
</file>